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103" w:rsidRDefault="00FA0103"/>
    <w:p w:rsidR="00FA0103" w:rsidRPr="003B51FA" w:rsidRDefault="00FA0103">
      <w:pPr>
        <w:rPr>
          <w:rFonts w:ascii="Times New Roman" w:hAnsi="Times New Roman"/>
          <w:i/>
          <w:iCs/>
          <w:sz w:val="28"/>
        </w:rPr>
      </w:pPr>
      <w:r w:rsidRPr="003B51FA">
        <w:rPr>
          <w:rFonts w:ascii="Times New Roman" w:hAnsi="Times New Roman"/>
          <w:b/>
          <w:bCs/>
          <w:sz w:val="28"/>
          <w:u w:val="single"/>
        </w:rPr>
        <w:t>Поющие обезьянки</w:t>
      </w:r>
      <w:r w:rsidRPr="003B51FA">
        <w:rPr>
          <w:rFonts w:ascii="Times New Roman" w:hAnsi="Times New Roman"/>
          <w:b/>
          <w:bCs/>
          <w:sz w:val="28"/>
        </w:rPr>
        <w:br/>
      </w:r>
      <w:r w:rsidRPr="003B51FA">
        <w:rPr>
          <w:rFonts w:ascii="Times New Roman" w:hAnsi="Times New Roman"/>
          <w:i/>
          <w:iCs/>
          <w:sz w:val="28"/>
        </w:rPr>
        <w:t>Игра со звуковыми символами.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</w:rPr>
        <w:t>Обратите внимание ребенка на движение губ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</w:rPr>
        <w:t>Поющей обезьянки (когда мы произносим звук «а» - рот широко открыт; когда произносим «о» - губы выглядят как овал; при произнесении «у» - губы сложены трубочкой; при произнесении «и» - губы вытянуты в улыбку...).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b/>
          <w:bCs/>
          <w:sz w:val="28"/>
        </w:rPr>
        <w:t>Варианты игры:</w:t>
      </w:r>
      <w:r w:rsidRPr="003B51FA">
        <w:rPr>
          <w:rFonts w:ascii="Times New Roman" w:hAnsi="Times New Roman"/>
          <w:sz w:val="28"/>
        </w:rPr>
        <w:t xml:space="preserve"> 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  <w:u w:val="single"/>
        </w:rPr>
        <w:t>«Внимательный малыш»</w:t>
      </w:r>
      <w:r w:rsidRPr="003B51FA">
        <w:rPr>
          <w:rFonts w:ascii="Times New Roman" w:hAnsi="Times New Roman"/>
          <w:sz w:val="28"/>
        </w:rPr>
        <w:t xml:space="preserve"> 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</w:rPr>
        <w:t>Логопед называет звук, а ребенок должен показать обезьянку  с  соответствующим символом.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  <w:u w:val="single"/>
        </w:rPr>
        <w:t>«Хорист»</w:t>
      </w:r>
      <w:r w:rsidRPr="003B51FA">
        <w:rPr>
          <w:rFonts w:ascii="Times New Roman" w:hAnsi="Times New Roman"/>
          <w:sz w:val="28"/>
        </w:rPr>
        <w:br/>
        <w:t xml:space="preserve">Пропеваем вместе с  обезьянкой  заданный звук с разными интонациями, с разной высотой и силой голоса. 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</w:rPr>
        <w:t> 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  <w:u w:val="single"/>
        </w:rPr>
        <w:t>«Веселый хор»</w:t>
      </w:r>
      <w:r w:rsidRPr="003B51FA">
        <w:rPr>
          <w:rFonts w:ascii="Times New Roman" w:hAnsi="Times New Roman"/>
          <w:sz w:val="28"/>
        </w:rPr>
        <w:t xml:space="preserve"> 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</w:rPr>
        <w:t xml:space="preserve">Перед ребенком 2 (и более) обезьянки  расположены в ряд. Ребенок называет поочередно звуки, «читая» слева-направо, поет их. («ау», «ауи», …) </w:t>
      </w:r>
    </w:p>
    <w:p w:rsidR="00FA0103" w:rsidRPr="003B51FA" w:rsidRDefault="00FA0103" w:rsidP="003D1887">
      <w:pPr>
        <w:rPr>
          <w:rFonts w:ascii="Times New Roman" w:hAnsi="Times New Roman"/>
          <w:sz w:val="28"/>
        </w:rPr>
      </w:pPr>
      <w:r w:rsidRPr="003B51FA">
        <w:rPr>
          <w:rFonts w:ascii="Times New Roman" w:hAnsi="Times New Roman"/>
          <w:sz w:val="28"/>
        </w:rPr>
        <w:t> </w:t>
      </w:r>
    </w:p>
    <w:p w:rsidR="00FA0103" w:rsidRDefault="00FA0103"/>
    <w:p w:rsidR="00FA0103" w:rsidRDefault="00FA0103"/>
    <w:p w:rsidR="00FA0103" w:rsidRDefault="00FA0103"/>
    <w:p w:rsidR="00FA0103" w:rsidRDefault="00FA0103"/>
    <w:p w:rsidR="00FA0103" w:rsidRDefault="00FA0103"/>
    <w:p w:rsidR="00FA0103" w:rsidRDefault="00FA0103"/>
    <w:p w:rsidR="00FA0103" w:rsidRDefault="00FA0103"/>
    <w:p w:rsidR="00FA0103" w:rsidRDefault="00FA0103"/>
    <w:p w:rsidR="00FA0103" w:rsidRDefault="00FA0103"/>
    <w:p w:rsidR="00FA0103" w:rsidRDefault="00FA0103">
      <w:r w:rsidRPr="000E547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2" o:spid="_x0000_i1025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">
            <v:imagedata r:id="rId4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3" o:spid="_x0000_i1026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">
            <v:imagedata r:id="rId4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4" o:spid="_x0000_i1027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">
            <v:imagedata r:id="rId4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5" o:spid="_x0000_i1028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">
            <v:imagedata r:id="rId4" o:title="" croptop="-216f" cropbottom="-410f"/>
            <o:lock v:ext="edit" aspectratio="f"/>
          </v:shape>
        </w:pict>
      </w:r>
    </w:p>
    <w:p w:rsidR="00FA0103" w:rsidRDefault="00FA0103" w:rsidP="00E47AA9"/>
    <w:p w:rsidR="00FA0103" w:rsidRDefault="00FA0103" w:rsidP="00E47AA9">
      <w:r w:rsidRPr="000E547E">
        <w:rPr>
          <w:noProof/>
          <w:lang w:eastAsia="ru-RU"/>
        </w:rPr>
        <w:pict>
          <v:shape id="Объект 6" o:spid="_x0000_i1029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">
            <v:imagedata r:id="rId4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7" o:spid="_x0000_i1030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">
            <v:imagedata r:id="rId4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8" o:spid="_x0000_i1031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">
            <v:imagedata r:id="rId4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9" o:spid="_x0000_i1032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">
            <v:imagedata r:id="rId4" o:title="" croptop="-216f" cropbottom="-410f"/>
            <o:lock v:ext="edit" aspectratio="f"/>
          </v:shape>
        </w:pict>
      </w:r>
    </w:p>
    <w:p w:rsidR="00FA0103" w:rsidRDefault="00FA0103" w:rsidP="00E47AA9">
      <w:r w:rsidRPr="000E547E">
        <w:rPr>
          <w:noProof/>
          <w:lang w:eastAsia="ru-RU"/>
        </w:rPr>
        <w:pict>
          <v:shape id="Объект 10" o:spid="_x0000_i1033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">
            <v:imagedata r:id="rId5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11" o:spid="_x0000_i1034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">
            <v:imagedata r:id="rId5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12" o:spid="_x0000_i1035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">
            <v:imagedata r:id="rId5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13" o:spid="_x0000_i1036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">
            <v:imagedata r:id="rId5" o:title="" croptop="-216f" cropbottom="-410f"/>
            <o:lock v:ext="edit" aspectratio="f"/>
          </v:shape>
        </w:pict>
      </w:r>
    </w:p>
    <w:p w:rsidR="00FA0103" w:rsidRDefault="00FA0103" w:rsidP="00E47AA9"/>
    <w:p w:rsidR="00FA0103" w:rsidRDefault="00FA0103" w:rsidP="00E47AA9">
      <w:r w:rsidRPr="000E547E">
        <w:rPr>
          <w:noProof/>
          <w:lang w:eastAsia="ru-RU"/>
        </w:rPr>
        <w:pict>
          <v:shape id="Объект 14" o:spid="_x0000_i1037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">
            <v:imagedata r:id="rId5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15" o:spid="_x0000_i1038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">
            <v:imagedata r:id="rId5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16" o:spid="_x0000_i1039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">
            <v:imagedata r:id="rId5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17" o:spid="_x0000_i1040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">
            <v:imagedata r:id="rId5" o:title="" croptop="-216f" cropbottom="-410f"/>
            <o:lock v:ext="edit" aspectratio="f"/>
          </v:shape>
        </w:pict>
      </w:r>
    </w:p>
    <w:p w:rsidR="00FA0103" w:rsidRDefault="00FA0103" w:rsidP="00E47AA9">
      <w:r w:rsidRPr="000E547E">
        <w:rPr>
          <w:noProof/>
          <w:lang w:eastAsia="ru-RU"/>
        </w:rPr>
        <w:pict>
          <v:shape id="Объект 22" o:spid="_x0000_i1041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">
            <v:imagedata r:id="rId6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18" o:spid="_x0000_i1042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">
            <v:imagedata r:id="rId6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19" o:spid="_x0000_i1043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">
            <v:imagedata r:id="rId6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20" o:spid="_x0000_i1044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">
            <v:imagedata r:id="rId6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21" o:spid="_x0000_i1045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">
            <v:imagedata r:id="rId6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23" o:spid="_x0000_i1046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">
            <v:imagedata r:id="rId6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24" o:spid="_x0000_i1047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">
            <v:imagedata r:id="rId6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25" o:spid="_x0000_i1048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">
            <v:imagedata r:id="rId6" o:title="" croptop="-216f" cropbottom="-410f"/>
            <o:lock v:ext="edit" aspectratio="f"/>
          </v:shape>
        </w:pict>
      </w:r>
    </w:p>
    <w:p w:rsidR="00FA0103" w:rsidRDefault="00FA0103" w:rsidP="00E47AA9"/>
    <w:p w:rsidR="00FA0103" w:rsidRDefault="00FA0103" w:rsidP="00E47AA9"/>
    <w:p w:rsidR="00FA0103" w:rsidRDefault="00FA0103" w:rsidP="00E47AA9"/>
    <w:p w:rsidR="00FA0103" w:rsidRDefault="00FA0103" w:rsidP="00E47AA9">
      <w:r w:rsidRPr="000E547E">
        <w:rPr>
          <w:noProof/>
          <w:lang w:eastAsia="ru-RU"/>
        </w:rPr>
        <w:pict>
          <v:shape id="Объект 26" o:spid="_x0000_i1049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">
            <v:imagedata r:id="rId7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27" o:spid="_x0000_i1050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">
            <v:imagedata r:id="rId7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28" o:spid="_x0000_i1051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">
            <v:imagedata r:id="rId7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29" o:spid="_x0000_i1052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">
            <v:imagedata r:id="rId7" o:title="" croptop="-216f" cropbottom="-410f"/>
            <o:lock v:ext="edit" aspectratio="f"/>
          </v:shape>
        </w:pict>
      </w:r>
    </w:p>
    <w:p w:rsidR="00FA0103" w:rsidRDefault="00FA0103" w:rsidP="00E47AA9">
      <w:r w:rsidRPr="000E547E">
        <w:rPr>
          <w:noProof/>
          <w:lang w:eastAsia="ru-RU"/>
        </w:rPr>
        <w:pict>
          <v:shape id="Объект 30" o:spid="_x0000_i1053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">
            <v:imagedata r:id="rId7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31" o:spid="_x0000_i1054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">
            <v:imagedata r:id="rId7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32" o:spid="_x0000_i1055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">
            <v:imagedata r:id="rId7" o:title="" croptop="-216f" cropbottom="-410f"/>
            <o:lock v:ext="edit" aspectratio="f"/>
          </v:shape>
        </w:pict>
      </w:r>
      <w:r w:rsidRPr="000E547E">
        <w:rPr>
          <w:noProof/>
          <w:lang w:eastAsia="ru-RU"/>
        </w:rPr>
        <w:pict>
          <v:shape id="Объект 33" o:spid="_x0000_i1056" type="#_x0000_t75" style="width:195.75pt;height:15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">
            <v:imagedata r:id="rId7" o:title="" croptop="-216f" cropbottom="-410f"/>
            <o:lock v:ext="edit" aspectratio="f"/>
          </v:shape>
        </w:pict>
      </w:r>
    </w:p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Pr="003B51FA" w:rsidRDefault="00FA0103" w:rsidP="003B51FA"/>
    <w:p w:rsidR="00FA0103" w:rsidRDefault="00FA0103" w:rsidP="003B51FA"/>
    <w:p w:rsidR="00FA0103" w:rsidRDefault="00FA0103" w:rsidP="003B51FA"/>
    <w:p w:rsidR="00FA0103" w:rsidRPr="003B51FA" w:rsidRDefault="00FA0103" w:rsidP="003B51FA">
      <w:r w:rsidRPr="000E547E">
        <w:rPr>
          <w:noProof/>
          <w:lang w:eastAsia="ru-RU"/>
        </w:rPr>
        <w:pict>
          <v:shape id="Объект 1" o:spid="_x0000_i1057" type="#_x0000_t75" style="width:397.5pt;height:51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">
            <v:imagedata r:id="rId8" o:title="" croptop="-64f" cropbottom="-71f"/>
            <o:lock v:ext="edit" aspectratio="f"/>
          </v:shape>
        </w:pict>
      </w:r>
    </w:p>
    <w:sectPr w:rsidR="00FA0103" w:rsidRPr="003B51FA" w:rsidSect="00E47AA9">
      <w:pgSz w:w="16838" w:h="11906" w:orient="landscape"/>
      <w:pgMar w:top="568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1887"/>
    <w:rsid w:val="0003284A"/>
    <w:rsid w:val="000E547E"/>
    <w:rsid w:val="00267BDA"/>
    <w:rsid w:val="003B51FA"/>
    <w:rsid w:val="003D1887"/>
    <w:rsid w:val="00427A3A"/>
    <w:rsid w:val="00491808"/>
    <w:rsid w:val="005E256E"/>
    <w:rsid w:val="00605EC0"/>
    <w:rsid w:val="0097605B"/>
    <w:rsid w:val="00E47AA9"/>
    <w:rsid w:val="00E75131"/>
    <w:rsid w:val="00EA08D9"/>
    <w:rsid w:val="00FA0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13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1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13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115</Words>
  <Characters>657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Поющие обезьянки</dc:title>
  <dc:subject/>
  <dc:creator>User</dc:creator>
  <cp:keywords/>
  <dc:description/>
  <cp:lastModifiedBy>User</cp:lastModifiedBy>
  <cp:revision>2</cp:revision>
  <dcterms:created xsi:type="dcterms:W3CDTF">2015-09-17T12:48:00Z</dcterms:created>
  <dcterms:modified xsi:type="dcterms:W3CDTF">2015-09-17T12:48:00Z</dcterms:modified>
</cp:coreProperties>
</file>