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4"/>
        <w:gridCol w:w="5364"/>
        <w:gridCol w:w="5148"/>
      </w:tblGrid>
      <w:tr w:rsidR="006E0E1F" w:rsidRPr="00DB3B59" w:rsidTr="00DB3B59">
        <w:tc>
          <w:tcPr>
            <w:tcW w:w="5364" w:type="dxa"/>
          </w:tcPr>
          <w:p w:rsidR="006E0E1F" w:rsidRPr="00DB3B59" w:rsidRDefault="006E0E1F" w:rsidP="00DB3B59">
            <w:pPr>
              <w:spacing w:after="0" w:line="240" w:lineRule="auto"/>
              <w:rPr>
                <w:lang w:eastAsia="en-US"/>
              </w:rPr>
            </w:pPr>
            <w:r w:rsidRPr="00DB3B59">
              <w:rPr>
                <w:lang w:eastAsia="en-US"/>
              </w:rPr>
              <w:t xml:space="preserve">     </w: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3B59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01.75pt;height:150.75pt;visibility:visible">
                  <v:imagedata r:id="rId4" o:title="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0E1F" w:rsidRPr="00DB3B59" w:rsidRDefault="006E0E1F" w:rsidP="00DB3B59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 xml:space="preserve">Распустился </w:t>
            </w:r>
          </w:p>
          <w:p w:rsidR="006E0E1F" w:rsidRPr="00DB3B59" w:rsidRDefault="006E0E1F" w:rsidP="00DB3B59">
            <w:pPr>
              <w:spacing w:before="100" w:beforeAutospacing="1" w:after="100" w:afterAutospacing="1" w:line="240" w:lineRule="auto"/>
              <w:jc w:val="center"/>
              <w:rPr>
                <w:rFonts w:ascii="Comic Sans MS" w:hAnsi="Comic Sans MS"/>
                <w:b/>
                <w:sz w:val="4"/>
                <w:szCs w:val="24"/>
              </w:rPr>
            </w:pPr>
          </w:p>
        </w:tc>
        <w:tc>
          <w:tcPr>
            <w:tcW w:w="5364" w:type="dxa"/>
          </w:tcPr>
          <w:p w:rsidR="006E0E1F" w:rsidRPr="00DB3B59" w:rsidRDefault="006E0E1F" w:rsidP="00DB3B59">
            <w:pPr>
              <w:spacing w:after="0" w:line="240" w:lineRule="auto"/>
              <w:rPr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lang w:eastAsia="en-US"/>
              </w:rPr>
            </w:pPr>
            <w:r w:rsidRPr="00DB3B59">
              <w:rPr>
                <w:noProof/>
              </w:rPr>
              <w:pict>
                <v:shape id="Рисунок 2" o:spid="_x0000_i1026" type="#_x0000_t75" style="width:170.25pt;height:168.75pt;visibility:visible">
                  <v:imagedata r:id="rId5" o:title="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sz w:val="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lang w:eastAsia="en-US"/>
              </w:rPr>
            </w:pP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Ландыш в мае</w:t>
            </w:r>
          </w:p>
        </w:tc>
        <w:tc>
          <w:tcPr>
            <w:tcW w:w="5148" w:type="dxa"/>
          </w:tcPr>
          <w:p w:rsidR="006E0E1F" w:rsidRPr="00DB3B59" w:rsidRDefault="006E0E1F" w:rsidP="00DB3B59">
            <w:pPr>
              <w:spacing w:after="0" w:line="240" w:lineRule="auto"/>
              <w:rPr>
                <w:rFonts w:ascii="Comic Sans MS" w:hAnsi="Comic Sans MS"/>
                <w:b/>
                <w:sz w:val="16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rFonts w:ascii="Comic Sans MS" w:hAnsi="Comic Sans MS"/>
                <w:b/>
                <w:sz w:val="8"/>
                <w:szCs w:val="24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  <w:r w:rsidRPr="00DB3B59">
              <w:rPr>
                <w:rFonts w:ascii="Comic Sans MS" w:hAnsi="Comic Sans MS"/>
                <w:b/>
                <w:noProof/>
                <w:sz w:val="28"/>
                <w:szCs w:val="24"/>
              </w:rPr>
              <w:pict>
                <v:shape id="Рисунок 3" o:spid="_x0000_i1027" type="#_x0000_t75" style="width:126pt;height:155.25pt;visibility:visible">
                  <v:imagedata r:id="rId6" o:title="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В самый праздник,</w:t>
            </w:r>
          </w:p>
        </w:tc>
      </w:tr>
      <w:tr w:rsidR="006E0E1F" w:rsidRPr="00DB3B59" w:rsidTr="00DB3B59">
        <w:tc>
          <w:tcPr>
            <w:tcW w:w="5364" w:type="dxa"/>
          </w:tcPr>
          <w:p w:rsidR="006E0E1F" w:rsidRPr="00DB3B59" w:rsidRDefault="006E0E1F" w:rsidP="00DB3B59">
            <w:pPr>
              <w:spacing w:after="0" w:line="240" w:lineRule="auto"/>
              <w:rPr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sz w:val="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20"/>
                <w:lang w:eastAsia="en-US"/>
              </w:rPr>
            </w:pPr>
            <w:r w:rsidRPr="00DB3B59">
              <w:rPr>
                <w:rFonts w:ascii="Comic Sans MS" w:hAnsi="Comic Sans MS"/>
                <w:b/>
                <w:sz w:val="220"/>
                <w:lang w:eastAsia="en-US"/>
              </w:rPr>
              <w:t>1</w: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>
              <w:rPr>
                <w:noProof/>
              </w:rPr>
              <w:pict>
                <v:shape id="Рисунок 1" o:spid="_x0000_s1026" type="#_x0000_t75" alt="http://www.lenagold.ru/fon/clipart/k/kalend/2014/kalend14_034.jpg" style="position:absolute;left:0;text-align:left;margin-left:78.35pt;margin-top:20.65pt;width:165.55pt;height:155.15pt;z-index:251655680;visibility:visible;mso-position-horizontal-relative:margin;mso-position-vertical-relative:margin">
                  <v:imagedata r:id="rId7" o:title="" cropright="7670f"/>
                  <w10:wrap type="square" anchorx="margin" anchory="margin"/>
                </v:shape>
              </w:pict>
            </w: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В первый день.</w: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</w:p>
        </w:tc>
        <w:tc>
          <w:tcPr>
            <w:tcW w:w="5364" w:type="dxa"/>
          </w:tcPr>
          <w:p w:rsidR="006E0E1F" w:rsidRPr="00DB3B59" w:rsidRDefault="006E0E1F" w:rsidP="00DB3B59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</w:rPr>
            </w:pPr>
            <w:r>
              <w:rPr>
                <w:noProof/>
              </w:rPr>
              <w:pict>
                <v:shape id="Рисунок 4" o:spid="_x0000_s1027" type="#_x0000_t75" style="position:absolute;margin-left:0;margin-top:0;width:122.1pt;height:185.85pt;z-index:251656704;visibility:visible;mso-position-horizontal:left;mso-position-horizontal-relative:margin;mso-position-vertical:center;mso-position-vertical-relative:margin">
                  <v:imagedata r:id="rId8" o:title=""/>
                  <w10:wrap type="square" anchorx="margin" anchory="margin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>
              <w:rPr>
                <w:noProof/>
              </w:rPr>
              <w:pict>
                <v:shape id="Рисунок 5" o:spid="_x0000_s1028" type="#_x0000_t75" style="position:absolute;left:0;text-align:left;margin-left:123.8pt;margin-top:20.65pt;width:105.85pt;height:127pt;z-index:251657728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lang w:eastAsia="en-US"/>
              </w:rPr>
            </w:pP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Май цветами провожая,</w:t>
            </w:r>
          </w:p>
        </w:tc>
        <w:tc>
          <w:tcPr>
            <w:tcW w:w="5148" w:type="dxa"/>
          </w:tcPr>
          <w:p w:rsidR="006E0E1F" w:rsidRPr="00DB3B59" w:rsidRDefault="006E0E1F" w:rsidP="00DB3B59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 w:cs="Arial"/>
                <w:b/>
                <w:color w:val="222222"/>
                <w:sz w:val="32"/>
                <w:szCs w:val="21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rPr>
                <w:rFonts w:ascii="Comic Sans MS" w:hAnsi="Comic Sans MS"/>
                <w:b/>
                <w:sz w:val="28"/>
                <w:szCs w:val="24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83.95pt;margin-top:108.3pt;width:90.15pt;height:67.2pt;z-index:251659776;visibility:visible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</w:p>
          <w:p w:rsidR="006E0E1F" w:rsidRPr="00DB3B59" w:rsidRDefault="006E0E1F" w:rsidP="00DB3B59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  <w:lang w:eastAsia="en-US"/>
              </w:rPr>
            </w:pPr>
            <w:r>
              <w:rPr>
                <w:noProof/>
              </w:rPr>
              <w:pict>
                <v:shape id="Рисунок 6" o:spid="_x0000_s1030" type="#_x0000_t75" style="position:absolute;left:0;text-align:left;margin-left:0;margin-top:0;width:87.3pt;height:115.45pt;z-index:251658752;visibility:visible;mso-position-horizontal:center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</w:pict>
            </w:r>
            <w:r w:rsidRPr="00DB3B59">
              <w:rPr>
                <w:rFonts w:ascii="Comic Sans MS" w:hAnsi="Comic Sans MS"/>
                <w:b/>
                <w:sz w:val="28"/>
                <w:szCs w:val="24"/>
                <w:lang w:eastAsia="en-US"/>
              </w:rPr>
              <w:t>Распускается сирень</w:t>
            </w:r>
          </w:p>
        </w:tc>
      </w:tr>
    </w:tbl>
    <w:p w:rsidR="006E0E1F" w:rsidRDefault="006E0E1F"/>
    <w:sectPr w:rsidR="006E0E1F" w:rsidSect="006E3594">
      <w:pgSz w:w="16838" w:h="11906" w:orient="landscape"/>
      <w:pgMar w:top="993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594"/>
    <w:rsid w:val="00694339"/>
    <w:rsid w:val="006D30FD"/>
    <w:rsid w:val="006E0E1F"/>
    <w:rsid w:val="006E3594"/>
    <w:rsid w:val="008867FD"/>
    <w:rsid w:val="008F5350"/>
    <w:rsid w:val="00BD48AE"/>
    <w:rsid w:val="00DB3B59"/>
    <w:rsid w:val="00F86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0FD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359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E3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3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23</Words>
  <Characters>134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Sveta</dc:creator>
  <cp:keywords/>
  <dc:description/>
  <cp:lastModifiedBy>User</cp:lastModifiedBy>
  <cp:revision>2</cp:revision>
  <dcterms:created xsi:type="dcterms:W3CDTF">2015-09-17T12:07:00Z</dcterms:created>
  <dcterms:modified xsi:type="dcterms:W3CDTF">2015-09-17T12:07:00Z</dcterms:modified>
</cp:coreProperties>
</file>