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11"/>
        <w:gridCol w:w="5080"/>
        <w:gridCol w:w="4895"/>
      </w:tblGrid>
      <w:tr w:rsidR="0091613C" w:rsidRPr="00FE1328" w:rsidTr="00FE1328">
        <w:tc>
          <w:tcPr>
            <w:tcW w:w="4928" w:type="dxa"/>
          </w:tcPr>
          <w:p w:rsidR="0091613C" w:rsidRPr="00FE1328" w:rsidRDefault="0091613C" w:rsidP="00FE1328">
            <w:pPr>
              <w:spacing w:after="0" w:line="240" w:lineRule="auto"/>
              <w:jc w:val="center"/>
              <w:rPr>
                <w:rFonts w:ascii="Monotype Corsiva" w:hAnsi="Monotype Corsiva"/>
              </w:rPr>
            </w:pPr>
            <w:r w:rsidRPr="00FE1328">
              <w:rPr>
                <w:rFonts w:ascii="Monotype Corsiva" w:hAnsi="Monotype Corsiva"/>
                <w:sz w:val="400"/>
              </w:rPr>
              <w:t>З</w:t>
            </w:r>
          </w:p>
        </w:tc>
        <w:tc>
          <w:tcPr>
            <w:tcW w:w="4929" w:type="dxa"/>
          </w:tcPr>
          <w:p w:rsidR="0091613C" w:rsidRPr="00FE1328" w:rsidRDefault="0091613C" w:rsidP="00FE1328">
            <w:pPr>
              <w:spacing w:after="0" w:line="240" w:lineRule="auto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5.6pt;margin-top:6.85pt;width:160.9pt;height:47.2pt;z-index:251646464;visibility:visible;mso-position-horizontal-relative:margin;mso-position-vertical-relative:margin">
                  <v:imagedata r:id="rId4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80" o:spid="_x0000_s1027" type="#_x0000_t75" style="position:absolute;margin-left:72.4pt;margin-top:54.05pt;width:160.9pt;height:47.2pt;z-index:251643392;visibility:visible;mso-position-horizontal-relative:margin;mso-position-vertical-relative:margin">
                  <v:imagedata r:id="rId4" o:title=""/>
                  <w10:wrap type="square" anchorx="margin" anchory="margin"/>
                </v:shape>
              </w:pict>
            </w:r>
          </w:p>
          <w:p w:rsidR="0091613C" w:rsidRPr="00FE1328" w:rsidRDefault="0091613C" w:rsidP="00FE1328">
            <w:pPr>
              <w:spacing w:after="0" w:line="240" w:lineRule="auto"/>
            </w:pPr>
            <w:r>
              <w:rPr>
                <w:noProof/>
              </w:rPr>
              <w:pict>
                <v:shape id="Рисунок 17" o:spid="_x0000_s1028" type="#_x0000_t75" style="position:absolute;margin-left:-.1pt;margin-top:101.25pt;width:116.1pt;height:100.8pt;z-index:251644416;visibility:visible;mso-position-horizontal-relative:margin;mso-position-vertical-relative:margin">
                  <v:imagedata r:id="rId5" o:title="" cropbottom="1992f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_x0000_s1029" type="#_x0000_t75" style="position:absolute;margin-left:116pt;margin-top:107.65pt;width:114.5pt;height:108.75pt;z-index:251645440;visibility:visible;mso-position-horizontal-relative:margin;mso-position-vertical-relative:margin">
                  <v:imagedata r:id="rId6" o:title="" cropbottom="1992f"/>
                  <w10:wrap type="square" anchorx="margin" anchory="margin"/>
                </v:shape>
              </w:pict>
            </w:r>
          </w:p>
        </w:tc>
        <w:tc>
          <w:tcPr>
            <w:tcW w:w="4929" w:type="dxa"/>
          </w:tcPr>
          <w:p w:rsidR="0091613C" w:rsidRPr="00FE1328" w:rsidRDefault="0091613C" w:rsidP="00FE1328">
            <w:pPr>
              <w:spacing w:after="0" w:line="240" w:lineRule="auto"/>
            </w:pPr>
          </w:p>
          <w:p w:rsidR="0091613C" w:rsidRPr="00FE1328" w:rsidRDefault="0091613C" w:rsidP="00FE1328">
            <w:pPr>
              <w:spacing w:after="0" w:line="240" w:lineRule="auto"/>
              <w:jc w:val="center"/>
            </w:pPr>
          </w:p>
          <w:p w:rsidR="0091613C" w:rsidRPr="00FE1328" w:rsidRDefault="0091613C" w:rsidP="00FE1328">
            <w:pPr>
              <w:spacing w:after="0" w:line="240" w:lineRule="auto"/>
              <w:rPr>
                <w:rFonts w:ascii="Monotype Corsiva" w:hAnsi="Monotype Corsiva"/>
                <w:b/>
                <w:sz w:val="144"/>
              </w:rPr>
            </w:pPr>
            <w:r>
              <w:rPr>
                <w:noProof/>
              </w:rPr>
              <w:pict>
                <v:shape id="Рисунок 7" o:spid="_x0000_s1030" type="#_x0000_t75" alt="http://i044.radikal.ru/0803/f6/3c3cbe8118e4.png" style="position:absolute;margin-left:8pt;margin-top:34.85pt;width:197.2pt;height:174.95pt;z-index:251649536;visibility:visible;mso-position-horizontal-relative:margin;mso-position-vertical-relative:margin">
                  <v:imagedata r:id="rId7" o:title=""/>
                  <w10:wrap type="square" anchorx="margin" anchory="margin"/>
                </v:shape>
              </w:pict>
            </w:r>
            <w:r w:rsidRPr="00FE1328">
              <w:rPr>
                <w:rFonts w:ascii="Monotype Corsiva" w:hAnsi="Monotype Corsiva"/>
                <w:b/>
                <w:sz w:val="144"/>
              </w:rPr>
              <w:t xml:space="preserve">                    </w:t>
            </w:r>
          </w:p>
          <w:p w:rsidR="0091613C" w:rsidRPr="00FE1328" w:rsidRDefault="0091613C" w:rsidP="00FE1328">
            <w:pPr>
              <w:spacing w:after="0" w:line="240" w:lineRule="auto"/>
              <w:rPr>
                <w:rFonts w:ascii="Monotype Corsiva" w:hAnsi="Monotype Corsiva"/>
                <w:b/>
                <w:sz w:val="20"/>
              </w:rPr>
            </w:pPr>
            <w:r w:rsidRPr="00FE1328">
              <w:rPr>
                <w:rFonts w:ascii="Monotype Corsiva" w:hAnsi="Monotype Corsiva"/>
                <w:b/>
                <w:sz w:val="144"/>
              </w:rPr>
              <w:t xml:space="preserve">      </w:t>
            </w:r>
          </w:p>
        </w:tc>
      </w:tr>
      <w:tr w:rsidR="0091613C" w:rsidRPr="00FE1328" w:rsidTr="00FE1328">
        <w:trPr>
          <w:trHeight w:val="4719"/>
        </w:trPr>
        <w:tc>
          <w:tcPr>
            <w:tcW w:w="4928" w:type="dxa"/>
          </w:tcPr>
          <w:p w:rsidR="0091613C" w:rsidRPr="00FE1328" w:rsidRDefault="0091613C" w:rsidP="00FE1328">
            <w:pPr>
              <w:spacing w:after="0" w:line="240" w:lineRule="auto"/>
            </w:pPr>
          </w:p>
          <w:p w:rsidR="0091613C" w:rsidRPr="00FE1328" w:rsidRDefault="0091613C" w:rsidP="00FE1328">
            <w:pPr>
              <w:spacing w:after="0" w:line="240" w:lineRule="auto"/>
              <w:rPr>
                <w:rFonts w:ascii="Monotype Corsiva" w:hAnsi="Monotype Corsiva"/>
                <w:b/>
              </w:rPr>
            </w:pPr>
          </w:p>
          <w:p w:rsidR="0091613C" w:rsidRPr="00FE1328" w:rsidRDefault="0091613C" w:rsidP="00FE1328">
            <w:pPr>
              <w:spacing w:after="0" w:line="240" w:lineRule="auto"/>
            </w:pPr>
            <w:r>
              <w:rPr>
                <w:noProof/>
              </w:rPr>
              <w:pict>
                <v:oval id="_x0000_s1031" style="position:absolute;margin-left:10.15pt;margin-top:1.3pt;width:58pt;height:49.05pt;z-index:251640320" fillcolor="#4f81bd"/>
              </w:pict>
            </w:r>
            <w:r>
              <w:rPr>
                <w:noProof/>
              </w:rPr>
              <w:pict>
                <v:oval id="_x0000_s1032" style="position:absolute;margin-left:148.15pt;margin-top:1.25pt;width:56.75pt;height:49.7pt;z-index:251642368" fillcolor="#e36c0a"/>
              </w:pict>
            </w:r>
          </w:p>
          <w:p w:rsidR="0091613C" w:rsidRPr="00FE1328" w:rsidRDefault="0091613C" w:rsidP="00FE1328">
            <w:pPr>
              <w:spacing w:after="0" w:line="240" w:lineRule="auto"/>
            </w:pPr>
          </w:p>
          <w:p w:rsidR="0091613C" w:rsidRPr="00FE1328" w:rsidRDefault="0091613C" w:rsidP="00FE1328">
            <w:pPr>
              <w:spacing w:after="0" w:line="240" w:lineRule="auto"/>
            </w:pPr>
          </w:p>
          <w:p w:rsidR="0091613C" w:rsidRPr="00FE1328" w:rsidRDefault="0091613C" w:rsidP="00FE1328">
            <w:pPr>
              <w:spacing w:after="0" w:line="240" w:lineRule="auto"/>
            </w:pPr>
            <w:r>
              <w:rPr>
                <w:noProof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3" type="#_x0000_t5" style="position:absolute;margin-left:.45pt;margin-top:10.1pt;width:73.3pt;height:109.55pt;z-index:251647488" fillcolor="#4f81bd"/>
              </w:pict>
            </w:r>
            <w:r>
              <w:rPr>
                <w:noProof/>
              </w:rPr>
              <w:pict>
                <v:shape id="_x0000_s1034" type="#_x0000_t5" style="position:absolute;margin-left:144.05pt;margin-top:10.65pt;width:74.55pt;height:114.05pt;flip:y;z-index:251641344" fillcolor="#e36c0a"/>
              </w:pict>
            </w:r>
          </w:p>
          <w:p w:rsidR="0091613C" w:rsidRPr="00FE1328" w:rsidRDefault="0091613C" w:rsidP="00FE1328">
            <w:pPr>
              <w:spacing w:after="0" w:line="240" w:lineRule="auto"/>
            </w:pPr>
          </w:p>
          <w:p w:rsidR="0091613C" w:rsidRPr="00FE1328" w:rsidRDefault="0091613C" w:rsidP="00FE1328">
            <w:pPr>
              <w:spacing w:after="0" w:line="240" w:lineRule="auto"/>
              <w:rPr>
                <w:rFonts w:ascii="Monotype Corsiva" w:hAnsi="Monotype Corsiva"/>
                <w:b/>
                <w:sz w:val="24"/>
              </w:rPr>
            </w:pPr>
          </w:p>
          <w:p w:rsidR="0091613C" w:rsidRPr="00FE1328" w:rsidRDefault="0091613C" w:rsidP="00FE1328">
            <w:pPr>
              <w:spacing w:after="0" w:line="240" w:lineRule="auto"/>
              <w:jc w:val="center"/>
              <w:rPr>
                <w:rFonts w:ascii="Monotype Corsiva" w:hAnsi="Monotype Corsiva"/>
                <w:b/>
                <w:sz w:val="24"/>
                <w:szCs w:val="110"/>
              </w:rPr>
            </w:pPr>
            <w:r w:rsidRPr="00FE1328">
              <w:rPr>
                <w:rFonts w:ascii="Monotype Corsiva" w:hAnsi="Monotype Corsiva"/>
                <w:b/>
                <w:sz w:val="110"/>
                <w:szCs w:val="110"/>
              </w:rPr>
              <w:t xml:space="preserve">                  У</w:t>
            </w:r>
          </w:p>
        </w:tc>
        <w:tc>
          <w:tcPr>
            <w:tcW w:w="4929" w:type="dxa"/>
          </w:tcPr>
          <w:p w:rsidR="0091613C" w:rsidRPr="00FE1328" w:rsidRDefault="0091613C" w:rsidP="00FE1328">
            <w:pPr>
              <w:spacing w:after="0" w:line="240" w:lineRule="auto"/>
            </w:pPr>
            <w:r>
              <w:rPr>
                <w:noProof/>
              </w:rPr>
              <w:pict>
                <v:shape id="Рисунок 1" o:spid="_x0000_s1035" type="#_x0000_t75" alt="http://s47.radikal.ru/i117/0810/11/36a3f2cdeda6.png" style="position:absolute;margin-left:-238.5pt;margin-top:49.95pt;width:243.2pt;height:164pt;z-index:251648512;visibility:visible;mso-position-horizontal-relative:margin;mso-position-vertical-relative:margin">
                  <v:imagedata r:id="rId8" o:title="" croptop="31332f" cropbottom="20348f" cropleft="35631f" cropright="12601f"/>
                  <w10:wrap type="square" anchorx="margin" anchory="margin"/>
                </v:shape>
              </w:pict>
            </w:r>
          </w:p>
        </w:tc>
        <w:tc>
          <w:tcPr>
            <w:tcW w:w="4929" w:type="dxa"/>
          </w:tcPr>
          <w:p w:rsidR="0091613C" w:rsidRPr="00FE1328" w:rsidRDefault="0091613C" w:rsidP="00FE1328">
            <w:pPr>
              <w:spacing w:after="0" w:line="240" w:lineRule="auto"/>
              <w:jc w:val="center"/>
            </w:pPr>
          </w:p>
          <w:p w:rsidR="0091613C" w:rsidRPr="00FE1328" w:rsidRDefault="0091613C" w:rsidP="00FE1328">
            <w:pPr>
              <w:spacing w:after="0" w:line="240" w:lineRule="auto"/>
              <w:jc w:val="center"/>
            </w:pPr>
          </w:p>
          <w:p w:rsidR="0091613C" w:rsidRPr="00FE1328" w:rsidRDefault="0091613C" w:rsidP="00FE1328">
            <w:pPr>
              <w:spacing w:after="0" w:line="240" w:lineRule="auto"/>
              <w:jc w:val="center"/>
            </w:pPr>
            <w:r>
              <w:rPr>
                <w:noProof/>
              </w:rPr>
              <w:pict>
                <v:shape id="Рисунок 13" o:spid="_x0000_s1036" type="#_x0000_t75" alt="http://www.lenagold.ru/fon/clipart/z/zern/zerno19.jpg" style="position:absolute;left:0;text-align:left;margin-left:122.5pt;margin-top:62.65pt;width:103.6pt;height:67.5pt;z-index:251651584;visibility:visible;mso-position-horizontal-relative:margin;mso-position-vertical-relative:margin">
                  <v:imagedata r:id="rId9" o:title=""/>
                  <w10:wrap type="square" anchorx="margin" anchory="margin"/>
                </v:shape>
              </w:pict>
            </w:r>
          </w:p>
          <w:p w:rsidR="0091613C" w:rsidRPr="00FE1328" w:rsidRDefault="0091613C" w:rsidP="00FE1328">
            <w:pPr>
              <w:spacing w:after="0" w:line="240" w:lineRule="auto"/>
              <w:jc w:val="center"/>
            </w:pPr>
          </w:p>
          <w:p w:rsidR="0091613C" w:rsidRPr="00FE1328" w:rsidRDefault="0091613C" w:rsidP="00FE1328">
            <w:pPr>
              <w:spacing w:after="0" w:line="240" w:lineRule="auto"/>
              <w:jc w:val="center"/>
            </w:pPr>
          </w:p>
          <w:p w:rsidR="0091613C" w:rsidRPr="00FE1328" w:rsidRDefault="0091613C" w:rsidP="00FE1328">
            <w:pPr>
              <w:spacing w:after="0" w:line="240" w:lineRule="auto"/>
              <w:jc w:val="center"/>
            </w:pPr>
          </w:p>
          <w:p w:rsidR="0091613C" w:rsidRPr="00FE1328" w:rsidRDefault="0091613C" w:rsidP="00FE1328">
            <w:pPr>
              <w:spacing w:after="0" w:line="240" w:lineRule="auto"/>
              <w:jc w:val="center"/>
            </w:pPr>
          </w:p>
          <w:p w:rsidR="0091613C" w:rsidRPr="00FE1328" w:rsidRDefault="0091613C" w:rsidP="00FE1328">
            <w:pPr>
              <w:spacing w:after="0" w:line="240" w:lineRule="auto"/>
              <w:jc w:val="center"/>
            </w:pPr>
          </w:p>
          <w:p w:rsidR="0091613C" w:rsidRPr="00FE1328" w:rsidRDefault="0091613C" w:rsidP="00FE1328">
            <w:pPr>
              <w:spacing w:after="0" w:line="240" w:lineRule="auto"/>
              <w:jc w:val="center"/>
            </w:pPr>
          </w:p>
          <w:p w:rsidR="0091613C" w:rsidRPr="00FE1328" w:rsidRDefault="0091613C" w:rsidP="00FE1328">
            <w:pPr>
              <w:spacing w:after="0" w:line="240" w:lineRule="auto"/>
              <w:jc w:val="center"/>
            </w:pPr>
          </w:p>
          <w:p w:rsidR="0091613C" w:rsidRPr="00FE1328" w:rsidRDefault="0091613C" w:rsidP="00FE1328">
            <w:pPr>
              <w:spacing w:after="0" w:line="240" w:lineRule="auto"/>
              <w:jc w:val="center"/>
            </w:pPr>
          </w:p>
          <w:p w:rsidR="0091613C" w:rsidRPr="00FE1328" w:rsidRDefault="0091613C" w:rsidP="00FE1328">
            <w:pPr>
              <w:spacing w:after="0" w:line="240" w:lineRule="auto"/>
              <w:rPr>
                <w:sz w:val="28"/>
              </w:rPr>
            </w:pPr>
            <w:r w:rsidRPr="00FE1328">
              <w:rPr>
                <w:sz w:val="28"/>
              </w:rPr>
              <w:t>Радзевич С.Ю.</w:t>
            </w:r>
          </w:p>
          <w:p w:rsidR="0091613C" w:rsidRPr="00FE1328" w:rsidRDefault="0091613C" w:rsidP="00FE1328">
            <w:pPr>
              <w:spacing w:after="0" w:line="240" w:lineRule="auto"/>
              <w:jc w:val="center"/>
            </w:pPr>
            <w:r>
              <w:rPr>
                <w:noProof/>
              </w:rPr>
              <w:pict>
                <v:shape id="_x0000_s1037" type="#_x0000_t75" style="position:absolute;left:0;text-align:left;margin-left:18.8pt;margin-top:103.7pt;width:94.35pt;height:84.75pt;z-index:251652608;visibility:visible;mso-position-horizontal-relative:margin;mso-position-vertical-relative:margin">
                  <v:imagedata r:id="rId10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10" o:spid="_x0000_s1038" type="#_x0000_t75" alt="http://s49.radikal.ru/i125/0807/b5/f943cea115e6.png" style="position:absolute;left:0;text-align:left;margin-left:0;margin-top:14.2pt;width:103.05pt;height:66.25pt;z-index:251650560;visibility:visible;mso-position-horizontal:left;mso-position-horizontal-relative:margin;mso-position-vertical-relative:margin">
                  <v:imagedata r:id="rId11" o:title=""/>
                  <w10:wrap type="square" anchorx="margin" anchory="margin"/>
                </v:shape>
              </w:pict>
            </w:r>
          </w:p>
        </w:tc>
      </w:tr>
    </w:tbl>
    <w:p w:rsidR="0091613C" w:rsidRDefault="0091613C" w:rsidP="00996A6E"/>
    <w:p w:rsidR="0091613C" w:rsidRDefault="0091613C" w:rsidP="00996A6E">
      <w:pPr>
        <w:rPr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28"/>
        <w:gridCol w:w="4929"/>
        <w:gridCol w:w="4929"/>
      </w:tblGrid>
      <w:tr w:rsidR="0091613C" w:rsidRPr="00FE1328" w:rsidTr="00FE1328">
        <w:tc>
          <w:tcPr>
            <w:tcW w:w="4928" w:type="dxa"/>
          </w:tcPr>
          <w:p w:rsidR="0091613C" w:rsidRPr="00FE1328" w:rsidRDefault="0091613C" w:rsidP="00FE1328">
            <w:pPr>
              <w:spacing w:after="0" w:line="240" w:lineRule="auto"/>
              <w:jc w:val="center"/>
              <w:rPr>
                <w:rFonts w:ascii="Monotype Corsiva" w:hAnsi="Monotype Corsiva"/>
              </w:rPr>
            </w:pPr>
            <w:r w:rsidRPr="00FE1328">
              <w:rPr>
                <w:rFonts w:ascii="Monotype Corsiva" w:hAnsi="Monotype Corsiva"/>
                <w:sz w:val="400"/>
              </w:rPr>
              <w:t>З</w:t>
            </w:r>
          </w:p>
        </w:tc>
        <w:tc>
          <w:tcPr>
            <w:tcW w:w="4929" w:type="dxa"/>
          </w:tcPr>
          <w:p w:rsidR="0091613C" w:rsidRPr="00FE1328" w:rsidRDefault="0091613C" w:rsidP="00FE1328">
            <w:pPr>
              <w:spacing w:after="0" w:line="240" w:lineRule="auto"/>
            </w:pPr>
            <w:r>
              <w:rPr>
                <w:noProof/>
              </w:rPr>
              <w:pict>
                <v:shape id="_x0000_s1039" type="#_x0000_t75" style="position:absolute;margin-left:15pt;margin-top:15.05pt;width:216.4pt;height:205.8pt;z-index:251655680;visibility:visible;mso-position-horizontal-relative:margin;mso-position-vertical-relative:margin">
                  <v:imagedata r:id="rId6" o:title="" cropbottom="1992f"/>
                  <w10:wrap type="square" anchorx="margin" anchory="margin"/>
                </v:shape>
              </w:pict>
            </w:r>
          </w:p>
          <w:p w:rsidR="0091613C" w:rsidRPr="00FE1328" w:rsidRDefault="0091613C" w:rsidP="00FE1328">
            <w:pPr>
              <w:spacing w:after="0" w:line="240" w:lineRule="auto"/>
            </w:pPr>
          </w:p>
        </w:tc>
        <w:tc>
          <w:tcPr>
            <w:tcW w:w="4929" w:type="dxa"/>
          </w:tcPr>
          <w:p w:rsidR="0091613C" w:rsidRPr="00FE1328" w:rsidRDefault="0091613C" w:rsidP="00FE1328">
            <w:pPr>
              <w:spacing w:after="0" w:line="240" w:lineRule="auto"/>
              <w:rPr>
                <w:rFonts w:ascii="Monotype Corsiva" w:hAnsi="Monotype Corsiva"/>
                <w:b/>
                <w:sz w:val="144"/>
              </w:rPr>
            </w:pPr>
            <w:r>
              <w:rPr>
                <w:noProof/>
              </w:rPr>
              <w:pict>
                <v:shape id="Рисунок 84" o:spid="_x0000_s1040" type="#_x0000_t75" style="position:absolute;margin-left:-3.65pt;margin-top:73.5pt;width:145.7pt;height:147.2pt;z-index:251657728;visibility:visible;mso-position-horizontal-relative:margin;mso-position-vertical-relative:margin">
                  <v:imagedata r:id="rId12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82" o:spid="_x0000_s1041" type="#_x0000_t75" alt="Flying Geese Clip Art" style="position:absolute;margin-left:75.55pt;margin-top:3.9pt;width:156.1pt;height:68.8pt;z-index:251656704;visibility:visible;mso-position-horizontal-relative:margin;mso-position-vertical-relative:margin">
                  <v:imagedata r:id="rId13" o:title=""/>
                  <w10:wrap type="square" anchorx="margin" anchory="margin"/>
                </v:shape>
              </w:pict>
            </w:r>
            <w:r w:rsidRPr="00FE1328">
              <w:rPr>
                <w:rFonts w:ascii="Monotype Corsiva" w:hAnsi="Monotype Corsiva"/>
                <w:b/>
                <w:sz w:val="144"/>
              </w:rPr>
              <w:t xml:space="preserve"> </w:t>
            </w:r>
            <w:r w:rsidRPr="00FE1328">
              <w:rPr>
                <w:rFonts w:ascii="Monotype Corsiva" w:hAnsi="Monotype Corsiva"/>
                <w:b/>
                <w:sz w:val="16"/>
              </w:rPr>
              <w:t xml:space="preserve"> </w:t>
            </w:r>
          </w:p>
        </w:tc>
      </w:tr>
      <w:tr w:rsidR="0091613C" w:rsidRPr="00FE1328" w:rsidTr="00FE1328">
        <w:trPr>
          <w:trHeight w:val="4719"/>
        </w:trPr>
        <w:tc>
          <w:tcPr>
            <w:tcW w:w="4928" w:type="dxa"/>
          </w:tcPr>
          <w:p w:rsidR="0091613C" w:rsidRPr="00FE1328" w:rsidRDefault="0091613C" w:rsidP="00FE1328">
            <w:pPr>
              <w:spacing w:after="0" w:line="240" w:lineRule="auto"/>
            </w:pPr>
            <w:r>
              <w:rPr>
                <w:noProof/>
              </w:rPr>
              <w:pict>
                <v:shape id="_x0000_s1042" type="#_x0000_t75" alt="&amp;gcy;&amp;acy;&amp;zcy;&amp;icy;&amp;rcy;&amp;ocy;&amp;vcy;&amp;acy;&amp;ncy;&amp;ncy;&amp;acy;&amp;yacy; &amp;vcy;&amp;ocy;&amp;dcy;&amp;acy; &amp;dcy;&amp;lcy;&amp;yacy; &amp;pcy;&amp;tcy;&amp;icy;&amp;tscy;&amp;ycy;" style="position:absolute;margin-left:140.15pt;margin-top:149.9pt;width:85.7pt;height:72.8pt;z-index:251662848;visibility:visible;mso-position-horizontal-relative:margin;mso-position-vertical-relative:margin">
                  <v:imagedata r:id="rId14" o:title=""/>
                  <w10:wrap type="square" anchorx="margin" anchory="margin"/>
                </v:shape>
              </w:pict>
            </w:r>
          </w:p>
          <w:p w:rsidR="0091613C" w:rsidRPr="00FE1328" w:rsidRDefault="0091613C" w:rsidP="00FE1328">
            <w:pPr>
              <w:spacing w:after="0" w:line="240" w:lineRule="auto"/>
              <w:rPr>
                <w:rFonts w:ascii="Monotype Corsiva" w:hAnsi="Monotype Corsiva"/>
                <w:b/>
              </w:rPr>
            </w:pPr>
            <w:r>
              <w:rPr>
                <w:noProof/>
              </w:rPr>
              <w:pict>
                <v:shape id="_x0000_s1043" type="#_x0000_t75" style="position:absolute;margin-left:120pt;margin-top:17.1pt;width:93.7pt;height:73.6pt;z-index:251659776;visibility:visible;mso-position-horizontal-relative:margin;mso-position-vertical-relative:margin">
                  <v:imagedata r:id="rId15" o:title=""/>
                  <w10:wrap type="square" anchorx="margin" anchory="margin"/>
                </v:shape>
              </w:pict>
            </w:r>
          </w:p>
          <w:p w:rsidR="0091613C" w:rsidRPr="00FE1328" w:rsidRDefault="0091613C" w:rsidP="00FE1328">
            <w:pPr>
              <w:spacing w:after="0" w:line="240" w:lineRule="auto"/>
            </w:pPr>
          </w:p>
          <w:p w:rsidR="0091613C" w:rsidRPr="00FE1328" w:rsidRDefault="0091613C" w:rsidP="00FE1328">
            <w:pPr>
              <w:spacing w:after="0" w:line="240" w:lineRule="auto"/>
            </w:pPr>
            <w:r>
              <w:rPr>
                <w:noProof/>
              </w:rPr>
              <w:pict>
                <v:shape id="_x0000_s1044" type="#_x0000_t75" style="position:absolute;margin-left:68.75pt;margin-top:94.7pt;width:97.7pt;height:68pt;z-index:251661824;visibility:visible;mso-position-horizontal-relative:margin;mso-position-vertical-relative:margin">
                  <v:imagedata r:id="rId16" o:title=""/>
                  <w10:wrap type="square" anchorx="margin" anchory="margin"/>
                </v:shape>
              </w:pict>
            </w:r>
          </w:p>
          <w:p w:rsidR="0091613C" w:rsidRPr="00FE1328" w:rsidRDefault="0091613C" w:rsidP="00FE1328">
            <w:pPr>
              <w:spacing w:after="0" w:line="240" w:lineRule="auto"/>
            </w:pPr>
          </w:p>
          <w:p w:rsidR="0091613C" w:rsidRPr="00FE1328" w:rsidRDefault="0091613C" w:rsidP="00FE1328">
            <w:pPr>
              <w:spacing w:after="0" w:line="240" w:lineRule="auto"/>
            </w:pPr>
          </w:p>
          <w:p w:rsidR="0091613C" w:rsidRPr="00FE1328" w:rsidRDefault="0091613C" w:rsidP="00FE1328">
            <w:pPr>
              <w:spacing w:after="0" w:line="240" w:lineRule="auto"/>
            </w:pPr>
            <w:r>
              <w:rPr>
                <w:noProof/>
              </w:rPr>
              <w:pict>
                <v:shape id="Рисунок 69" o:spid="_x0000_s1045" type="#_x0000_t75" style="position:absolute;margin-left:0;margin-top:13.1pt;width:79.3pt;height:77.6pt;z-index:251658752;visibility:visible;mso-position-horizontal:left;mso-position-horizontal-relative:margin;mso-position-vertical-relative:margin">
                  <v:imagedata r:id="rId17" o:title="" croptop="37527f" cropbottom="10313f" cropleft="23164f" cropright="27070f"/>
                  <w10:wrap type="square" anchorx="margin" anchory="margin"/>
                </v:shape>
              </w:pict>
            </w:r>
          </w:p>
          <w:p w:rsidR="0091613C" w:rsidRPr="00FE1328" w:rsidRDefault="0091613C" w:rsidP="00FE1328">
            <w:pPr>
              <w:spacing w:after="0" w:line="240" w:lineRule="auto"/>
              <w:rPr>
                <w:rFonts w:ascii="Monotype Corsiva" w:hAnsi="Monotype Corsiva"/>
                <w:b/>
                <w:sz w:val="24"/>
              </w:rPr>
            </w:pPr>
          </w:p>
          <w:p w:rsidR="0091613C" w:rsidRPr="00FE1328" w:rsidRDefault="0091613C" w:rsidP="00FE1328">
            <w:pPr>
              <w:spacing w:after="0" w:line="240" w:lineRule="auto"/>
              <w:jc w:val="center"/>
              <w:rPr>
                <w:rFonts w:ascii="Monotype Corsiva" w:hAnsi="Monotype Corsiva"/>
                <w:b/>
                <w:sz w:val="24"/>
                <w:szCs w:val="110"/>
              </w:rPr>
            </w:pPr>
            <w:r>
              <w:rPr>
                <w:noProof/>
              </w:rPr>
              <w:pict>
                <v:shape id="Рисунок 83" o:spid="_x0000_s1046" type="#_x0000_t75" style="position:absolute;left:0;text-align:left;margin-left:7.2pt;margin-top:153.9pt;width:61.55pt;height:48.8pt;z-index:251660800;visibility:visible;mso-position-horizontal-relative:margin;mso-position-vertical-relative:margin">
                  <v:imagedata r:id="rId18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_x0000_s1047" type="#_x0000_t75" alt="http://rebziki.ru/UserFiles/photos/000/001/097/3161d56e62.jpg" style="position:absolute;left:0;text-align:left;margin-left:80.9pt;margin-top:197.9pt;width:66.5pt;height:64pt;z-index:251663872;visibility:visible;mso-position-horizontal-relative:margin;mso-position-vertical-relative:margin">
                  <v:imagedata r:id="rId19" o:title=""/>
                  <w10:wrap type="square" anchorx="margin" anchory="margin"/>
                </v:shape>
              </w:pict>
            </w:r>
            <w:r w:rsidRPr="00FE1328">
              <w:rPr>
                <w:rFonts w:ascii="Monotype Corsiva" w:hAnsi="Monotype Corsiva"/>
                <w:b/>
                <w:sz w:val="110"/>
                <w:szCs w:val="110"/>
              </w:rPr>
              <w:t xml:space="preserve">              </w:t>
            </w:r>
          </w:p>
        </w:tc>
        <w:tc>
          <w:tcPr>
            <w:tcW w:w="4929" w:type="dxa"/>
          </w:tcPr>
          <w:p w:rsidR="0091613C" w:rsidRPr="00FE1328" w:rsidRDefault="0091613C" w:rsidP="00FE1328">
            <w:pPr>
              <w:spacing w:after="0" w:line="240" w:lineRule="auto"/>
            </w:pPr>
            <w:r>
              <w:rPr>
                <w:noProof/>
              </w:rPr>
              <w:pict>
                <v:shape id="_x0000_s1048" type="#_x0000_t75" alt="http://i044.radikal.ru/0803/f6/3c3cbe8118e4.png" style="position:absolute;margin-left:14.4pt;margin-top:29.9pt;width:217.1pt;height:192.8pt;z-index:251665920;visibility:visible;mso-position-horizontal-relative:margin;mso-position-vertical-relative:margin">
                  <v:imagedata r:id="rId7" o:title=""/>
                  <w10:wrap type="square" anchorx="margin" anchory="margin"/>
                </v:shape>
              </w:pict>
            </w:r>
          </w:p>
        </w:tc>
        <w:tc>
          <w:tcPr>
            <w:tcW w:w="4929" w:type="dxa"/>
          </w:tcPr>
          <w:p w:rsidR="0091613C" w:rsidRPr="00FE1328" w:rsidRDefault="0091613C" w:rsidP="00FE1328">
            <w:pPr>
              <w:spacing w:after="0" w:line="240" w:lineRule="auto"/>
              <w:jc w:val="center"/>
            </w:pPr>
            <w:r>
              <w:rPr>
                <w:noProof/>
              </w:rPr>
              <w:pict>
                <v:shape id="_x0000_s1049" type="#_x0000_t75" alt="http://s49.radikal.ru/i125/0807/b5/f943cea115e6.png" style="position:absolute;left:0;text-align:left;margin-left:0;margin-top:9.9pt;width:78.45pt;height:50.4pt;z-index:251653632;visibility:visible;mso-position-horizontal:left;mso-position-horizontal-relative:margin;mso-position-vertical-relative:margin">
                  <v:imagedata r:id="rId20" o:title=""/>
                  <w10:wrap type="square" anchorx="margin" anchory="margin"/>
                </v:shape>
              </w:pict>
            </w:r>
          </w:p>
          <w:p w:rsidR="0091613C" w:rsidRPr="00FE1328" w:rsidRDefault="0091613C" w:rsidP="00FE1328">
            <w:pPr>
              <w:spacing w:after="0" w:line="240" w:lineRule="auto"/>
              <w:jc w:val="center"/>
            </w:pPr>
            <w:r>
              <w:rPr>
                <w:noProof/>
              </w:rPr>
              <w:pict>
                <v:shape id="_x0000_s1050" type="#_x0000_t75" alt="http://s47.radikal.ru/i117/0810/11/36a3f2cdeda6.png" style="position:absolute;left:0;text-align:left;margin-left:10.65pt;margin-top:79pt;width:221.2pt;height:134.4pt;z-index:251664896;visibility:visible;mso-position-horizontal-relative:margin;mso-position-vertical-relative:margin">
                  <v:imagedata r:id="rId8" o:title="" croptop="31332f" cropbottom="20348f" cropleft="35631f" cropright="12601f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_x0000_s1051" type="#_x0000_t75" style="position:absolute;left:0;text-align:left;margin-left:168.35pt;margin-top:13.1pt;width:49.15pt;height:44pt;z-index:251654656;visibility:visible;mso-position-horizontal-relative:margin;mso-position-vertical-relative:margin">
                  <v:imagedata r:id="rId21" o:title=""/>
                  <w10:wrap type="square" anchorx="margin" anchory="margin"/>
                </v:shape>
              </w:pict>
            </w:r>
          </w:p>
          <w:p w:rsidR="0091613C" w:rsidRPr="00FE1328" w:rsidRDefault="0091613C" w:rsidP="00FE1328">
            <w:pPr>
              <w:spacing w:after="0" w:line="240" w:lineRule="auto"/>
            </w:pPr>
            <w:r>
              <w:rPr>
                <w:noProof/>
              </w:rPr>
              <w:pict>
                <v:shape id="_x0000_s1052" type="#_x0000_t75" alt="http://www.lenagold.ru/fon/clipart/z/zern/zerno19.jpg" style="position:absolute;margin-left:78.2pt;margin-top:-253.2pt;width:73.1pt;height:47.25pt;z-index:251675136;visibility:visible;mso-position-horizontal-relative:margin;mso-position-vertical-relative:margin">
                  <v:imagedata r:id="rId9" o:title=""/>
                  <w10:wrap type="square" anchorx="margin" anchory="margin"/>
                </v:shape>
              </w:pict>
            </w:r>
            <w:r w:rsidRPr="00FE1328">
              <w:rPr>
                <w:sz w:val="28"/>
              </w:rPr>
              <w:t>Радзевич С.Ю.</w:t>
            </w:r>
          </w:p>
        </w:tc>
      </w:tr>
    </w:tbl>
    <w:p w:rsidR="0091613C" w:rsidRDefault="0091613C" w:rsidP="00996A6E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28"/>
        <w:gridCol w:w="4929"/>
        <w:gridCol w:w="4929"/>
      </w:tblGrid>
      <w:tr w:rsidR="0091613C" w:rsidRPr="00FE1328" w:rsidTr="00FE1328">
        <w:tc>
          <w:tcPr>
            <w:tcW w:w="4928" w:type="dxa"/>
          </w:tcPr>
          <w:p w:rsidR="0091613C" w:rsidRPr="00FE1328" w:rsidRDefault="0091613C" w:rsidP="00FE1328">
            <w:pPr>
              <w:spacing w:after="0" w:line="240" w:lineRule="auto"/>
              <w:jc w:val="center"/>
              <w:rPr>
                <w:rFonts w:ascii="Monotype Corsiva" w:hAnsi="Monotype Corsiva"/>
              </w:rPr>
            </w:pPr>
            <w:r w:rsidRPr="00FE1328">
              <w:rPr>
                <w:rFonts w:ascii="Monotype Corsiva" w:hAnsi="Monotype Corsiva"/>
                <w:sz w:val="400"/>
              </w:rPr>
              <w:t>З</w:t>
            </w:r>
          </w:p>
        </w:tc>
        <w:tc>
          <w:tcPr>
            <w:tcW w:w="4929" w:type="dxa"/>
          </w:tcPr>
          <w:p w:rsidR="0091613C" w:rsidRPr="00FE1328" w:rsidRDefault="0091613C" w:rsidP="00FE1328">
            <w:pPr>
              <w:spacing w:after="0" w:line="240" w:lineRule="auto"/>
            </w:pPr>
            <w:r>
              <w:rPr>
                <w:noProof/>
              </w:rPr>
              <w:pict>
                <v:shape id="_x0000_s1053" type="#_x0000_t75" alt="http://i044.radikal.ru/0803/f6/3c3cbe8118e4.png" style="position:absolute;margin-left:14.2pt;margin-top:8.7pt;width:217.3pt;height:192.8pt;z-index:251666944;visibility:visible;mso-position-horizontal-relative:margin;mso-position-vertical-relative:margin">
                  <v:imagedata r:id="rId7" o:title=""/>
                  <w10:wrap type="square" anchorx="margin" anchory="margin"/>
                </v:shape>
              </w:pict>
            </w:r>
          </w:p>
          <w:p w:rsidR="0091613C" w:rsidRPr="00FE1328" w:rsidRDefault="0091613C" w:rsidP="00FE1328">
            <w:pPr>
              <w:spacing w:after="0" w:line="240" w:lineRule="auto"/>
            </w:pPr>
          </w:p>
        </w:tc>
        <w:tc>
          <w:tcPr>
            <w:tcW w:w="4929" w:type="dxa"/>
          </w:tcPr>
          <w:p w:rsidR="0091613C" w:rsidRPr="00FE1328" w:rsidRDefault="0091613C" w:rsidP="00FE1328">
            <w:pPr>
              <w:spacing w:after="0" w:line="240" w:lineRule="auto"/>
              <w:rPr>
                <w:rFonts w:ascii="Monotype Corsiva" w:hAnsi="Monotype Corsiva"/>
                <w:b/>
                <w:sz w:val="144"/>
              </w:rPr>
            </w:pPr>
            <w:r w:rsidRPr="00FE1328">
              <w:rPr>
                <w:rFonts w:ascii="Monotype Corsiva" w:hAnsi="Monotype Corsiva"/>
                <w:b/>
                <w:sz w:val="144"/>
              </w:rPr>
              <w:t xml:space="preserve"> </w:t>
            </w:r>
            <w:r w:rsidRPr="00FE1328">
              <w:rPr>
                <w:rFonts w:ascii="Monotype Corsiva" w:hAnsi="Monotype Corsiva"/>
                <w:b/>
                <w:sz w:val="16"/>
              </w:rPr>
              <w:t xml:space="preserve"> </w:t>
            </w:r>
            <w:r w:rsidRPr="00FE1328">
              <w:rPr>
                <w:rFonts w:ascii="Monotype Corsiva" w:hAnsi="Monotype Corsiva"/>
                <w:b/>
                <w:noProof/>
                <w:sz w:val="16"/>
              </w:rPr>
              <w:pict>
                <v:shape id="Рисунок 10" o:spid="_x0000_i1025" type="#_x0000_t75" alt="http://planeta-b.ucoz.ru/JPG_PNG/snezhinki_1.jpg" style="width:229.5pt;height:219.75pt;flip:x;visibility:visible">
                  <v:imagedata r:id="rId22" o:title=""/>
                </v:shape>
              </w:pict>
            </w:r>
          </w:p>
        </w:tc>
      </w:tr>
      <w:tr w:rsidR="0091613C" w:rsidRPr="00FE1328" w:rsidTr="00FE1328">
        <w:trPr>
          <w:trHeight w:val="4719"/>
        </w:trPr>
        <w:tc>
          <w:tcPr>
            <w:tcW w:w="4928" w:type="dxa"/>
          </w:tcPr>
          <w:p w:rsidR="0091613C" w:rsidRPr="00FE1328" w:rsidRDefault="0091613C" w:rsidP="00FE1328">
            <w:pPr>
              <w:spacing w:after="0" w:line="240" w:lineRule="auto"/>
            </w:pPr>
          </w:p>
          <w:p w:rsidR="0091613C" w:rsidRPr="00FE1328" w:rsidRDefault="0091613C" w:rsidP="00FE1328">
            <w:pPr>
              <w:spacing w:after="0" w:line="240" w:lineRule="auto"/>
              <w:rPr>
                <w:rFonts w:ascii="Monotype Corsiva" w:hAnsi="Monotype Corsiva"/>
                <w:b/>
              </w:rPr>
            </w:pPr>
            <w:r>
              <w:rPr>
                <w:noProof/>
              </w:rPr>
              <w:pict>
                <v:oval id="_x0000_s1054" style="position:absolute;margin-left:92.45pt;margin-top:4.1pt;width:64pt;height:54.3pt;z-index:251671040" fillcolor="#e36c0a"/>
              </w:pict>
            </w:r>
            <w:r>
              <w:rPr>
                <w:noProof/>
              </w:rPr>
              <w:pict>
                <v:oval id="_x0000_s1055" style="position:absolute;margin-left:3pt;margin-top:4.15pt;width:61.6pt;height:54.3pt;z-index:251668992" fillcolor="#548dd4"/>
              </w:pict>
            </w:r>
          </w:p>
          <w:p w:rsidR="0091613C" w:rsidRPr="00FE1328" w:rsidRDefault="0091613C" w:rsidP="00FE1328">
            <w:pPr>
              <w:spacing w:after="0" w:line="240" w:lineRule="auto"/>
            </w:pPr>
          </w:p>
          <w:p w:rsidR="0091613C" w:rsidRPr="00FE1328" w:rsidRDefault="0091613C" w:rsidP="00FE1328">
            <w:pPr>
              <w:spacing w:after="0" w:line="240" w:lineRule="auto"/>
            </w:pPr>
            <w:r>
              <w:rPr>
                <w:noProof/>
              </w:rPr>
              <w:pict>
                <v:shape id="_x0000_s1056" type="#_x0000_t5" style="position:absolute;margin-left:3pt;margin-top:59.4pt;width:70.7pt;height:104.8pt;z-index:251667968;mso-position-horizontal-relative:margin;mso-position-vertical-relative:margin" fillcolor="#548dd4">
                  <w10:wrap type="square" anchorx="margin" anchory="margin"/>
                </v:shape>
              </w:pict>
            </w:r>
          </w:p>
          <w:p w:rsidR="0091613C" w:rsidRPr="00FE1328" w:rsidRDefault="0091613C" w:rsidP="00FE1328">
            <w:pPr>
              <w:spacing w:after="0" w:line="240" w:lineRule="auto"/>
            </w:pPr>
          </w:p>
          <w:p w:rsidR="0091613C" w:rsidRPr="00FE1328" w:rsidRDefault="0091613C" w:rsidP="00FE1328">
            <w:pPr>
              <w:spacing w:after="0" w:line="240" w:lineRule="auto"/>
            </w:pPr>
            <w:r>
              <w:rPr>
                <w:noProof/>
              </w:rPr>
              <w:pict>
                <v:shape id="_x0000_s1057" type="#_x0000_t5" style="position:absolute;margin-left:3.95pt;margin-top:5.85pt;width:68.85pt;height:92.3pt;rotation:180;z-index:251670016" fillcolor="#e36c0a"/>
              </w:pict>
            </w:r>
          </w:p>
          <w:p w:rsidR="0091613C" w:rsidRPr="00FE1328" w:rsidRDefault="0091613C" w:rsidP="00FE1328">
            <w:pPr>
              <w:spacing w:after="0" w:line="240" w:lineRule="auto"/>
            </w:pPr>
          </w:p>
          <w:p w:rsidR="0091613C" w:rsidRPr="00FE1328" w:rsidRDefault="0091613C" w:rsidP="00FE1328">
            <w:pPr>
              <w:spacing w:after="0" w:line="240" w:lineRule="auto"/>
              <w:rPr>
                <w:rFonts w:ascii="Monotype Corsiva" w:hAnsi="Monotype Corsiva"/>
                <w:b/>
                <w:sz w:val="24"/>
              </w:rPr>
            </w:pPr>
          </w:p>
          <w:p w:rsidR="0091613C" w:rsidRPr="00FE1328" w:rsidRDefault="0091613C" w:rsidP="00FE1328">
            <w:pPr>
              <w:spacing w:after="0" w:line="240" w:lineRule="auto"/>
              <w:jc w:val="center"/>
              <w:rPr>
                <w:rFonts w:ascii="Monotype Corsiva" w:hAnsi="Monotype Corsiva"/>
                <w:b/>
                <w:sz w:val="24"/>
                <w:szCs w:val="110"/>
              </w:rPr>
            </w:pPr>
            <w:r>
              <w:rPr>
                <w:noProof/>
              </w:rPr>
              <w:pict>
                <v:shape id="_x0000_s1058" type="#_x0000_t75" style="position:absolute;left:0;text-align:left;margin-left:144.8pt;margin-top:134.4pt;width:90.5pt;height:92.8pt;z-index:251672064;visibility:visible;mso-position-horizontal-relative:margin;mso-position-vertical-relative:margin">
                  <v:imagedata r:id="rId23" o:title="" croptop="9923f" cropbottom="11045f"/>
                  <w10:wrap type="square" anchorx="margin" anchory="margin"/>
                </v:shape>
              </w:pict>
            </w:r>
            <w:r w:rsidRPr="00FE1328">
              <w:rPr>
                <w:rFonts w:ascii="Monotype Corsiva" w:hAnsi="Monotype Corsiva"/>
                <w:b/>
                <w:sz w:val="110"/>
                <w:szCs w:val="110"/>
              </w:rPr>
              <w:t xml:space="preserve">              </w:t>
            </w:r>
          </w:p>
        </w:tc>
        <w:tc>
          <w:tcPr>
            <w:tcW w:w="4929" w:type="dxa"/>
          </w:tcPr>
          <w:p w:rsidR="0091613C" w:rsidRPr="00FE1328" w:rsidRDefault="0091613C" w:rsidP="00FE1328">
            <w:pPr>
              <w:spacing w:after="0" w:line="240" w:lineRule="auto"/>
            </w:pPr>
            <w:r>
              <w:rPr>
                <w:noProof/>
              </w:rPr>
              <w:pict>
                <v:shape id="Рисунок 65" o:spid="_x0000_s1059" type="#_x0000_t75" style="position:absolute;margin-left:0;margin-top:0;width:210.4pt;height:227.2pt;z-index:251673088;visibility:visible;mso-position-horizontal:center;mso-position-horizontal-relative:margin;mso-position-vertical:center;mso-position-vertical-relative:margin">
                  <v:imagedata r:id="rId24" o:title=""/>
                  <w10:wrap type="square" anchorx="margin" anchory="margin"/>
                </v:shape>
              </w:pict>
            </w:r>
          </w:p>
        </w:tc>
        <w:tc>
          <w:tcPr>
            <w:tcW w:w="4929" w:type="dxa"/>
          </w:tcPr>
          <w:p w:rsidR="0091613C" w:rsidRPr="00FE1328" w:rsidRDefault="0091613C" w:rsidP="00FE1328">
            <w:pPr>
              <w:spacing w:after="0" w:line="240" w:lineRule="auto"/>
              <w:jc w:val="center"/>
            </w:pPr>
          </w:p>
          <w:p w:rsidR="0091613C" w:rsidRPr="00FE1328" w:rsidRDefault="0091613C" w:rsidP="00FE1328">
            <w:pPr>
              <w:spacing w:after="0" w:line="240" w:lineRule="auto"/>
              <w:jc w:val="center"/>
            </w:pPr>
            <w:r>
              <w:rPr>
                <w:noProof/>
              </w:rPr>
              <w:pict>
                <v:shape id="Рисунок 31" o:spid="_x0000_s1060" type="#_x0000_t75" style="position:absolute;left:0;text-align:left;margin-left:0;margin-top:29.6pt;width:190.5pt;height:197.6pt;z-index:251674112;visibility:visible;mso-position-horizontal:center;mso-position-horizontal-relative:margin;mso-position-vertical-relative:margin">
                  <v:imagedata r:id="rId25" o:title=""/>
                  <w10:wrap type="square" anchorx="margin" anchory="margin"/>
                </v:shape>
              </w:pict>
            </w:r>
          </w:p>
          <w:p w:rsidR="0091613C" w:rsidRPr="00FE1328" w:rsidRDefault="0091613C" w:rsidP="00FE1328">
            <w:pPr>
              <w:spacing w:after="0" w:line="240" w:lineRule="auto"/>
            </w:pPr>
            <w:r w:rsidRPr="00FE1328">
              <w:t>Радзевич С. Ю.</w:t>
            </w:r>
          </w:p>
        </w:tc>
      </w:tr>
    </w:tbl>
    <w:p w:rsidR="0091613C" w:rsidRDefault="0091613C">
      <w:pPr>
        <w:rPr>
          <w:rFonts w:ascii="Times New Roman" w:hAnsi="Times New Roman"/>
          <w:sz w:val="32"/>
        </w:rPr>
      </w:pPr>
      <w:r w:rsidRPr="00996A6E">
        <w:rPr>
          <w:rFonts w:ascii="Times New Roman" w:hAnsi="Times New Roman"/>
          <w:sz w:val="32"/>
        </w:rPr>
        <w:t xml:space="preserve">Наступила зима. На </w:t>
      </w:r>
      <w:r>
        <w:rPr>
          <w:rFonts w:ascii="Times New Roman" w:hAnsi="Times New Roman"/>
          <w:sz w:val="32"/>
        </w:rPr>
        <w:t>небе темные тучи и падает на землю пушистый снег. Все вокруг засыпало белым снегом. Девочки и мальчики гуляют на улице. Они кормят птиц зимой зерном, семечками и хлебом.</w:t>
      </w:r>
    </w:p>
    <w:p w:rsidR="0091613C" w:rsidRDefault="0091613C">
      <w:pPr>
        <w:rPr>
          <w:rFonts w:ascii="Times New Roman" w:hAnsi="Times New Roman"/>
          <w:sz w:val="32"/>
        </w:rPr>
      </w:pPr>
    </w:p>
    <w:p w:rsidR="0091613C" w:rsidRDefault="0091613C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Наступила зима. Падает пушистый снег. Много птиц  улетели в теплые края. Но с нами остались зимовать синички, воробьи, вороны, снегири, клесты. Птицами зимой нечего есть. И люди им в кормушки сыпят семечки, зерна и крошки хлеба.</w:t>
      </w:r>
    </w:p>
    <w:p w:rsidR="0091613C" w:rsidRDefault="0091613C">
      <w:pPr>
        <w:rPr>
          <w:rFonts w:ascii="Times New Roman" w:hAnsi="Times New Roman"/>
          <w:sz w:val="32"/>
        </w:rPr>
      </w:pPr>
    </w:p>
    <w:p w:rsidR="0091613C" w:rsidRPr="00996A6E" w:rsidRDefault="0091613C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Наступила зима. Мороз на окнах рисует узоры. Девочки и мальчики одевают зимой теплые вещи. Скоро мы будем наряжать ёлку и Дед Мороз со снегурочкой принесут нам на праздник подарки.</w:t>
      </w:r>
    </w:p>
    <w:sectPr w:rsidR="0091613C" w:rsidRPr="00996A6E" w:rsidSect="00996A6E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6A6E"/>
    <w:rsid w:val="004917FF"/>
    <w:rsid w:val="005F0630"/>
    <w:rsid w:val="006737A3"/>
    <w:rsid w:val="0071346D"/>
    <w:rsid w:val="0091613C"/>
    <w:rsid w:val="00996A6E"/>
    <w:rsid w:val="00FE1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630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996A6E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996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96A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gi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123</Words>
  <Characters>707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</dc:title>
  <dc:subject/>
  <dc:creator>Sveta</dc:creator>
  <cp:keywords/>
  <dc:description/>
  <cp:lastModifiedBy>User</cp:lastModifiedBy>
  <cp:revision>2</cp:revision>
  <dcterms:created xsi:type="dcterms:W3CDTF">2015-09-17T12:02:00Z</dcterms:created>
  <dcterms:modified xsi:type="dcterms:W3CDTF">2015-09-17T12:02:00Z</dcterms:modified>
</cp:coreProperties>
</file>