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9BC" w:rsidRPr="002E50F9" w:rsidRDefault="008D59BC" w:rsidP="00CD466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D4663">
        <w:rPr>
          <w:rFonts w:ascii="Times New Roman" w:hAnsi="Times New Roman"/>
          <w:b/>
          <w:bCs/>
          <w:sz w:val="24"/>
          <w:szCs w:val="24"/>
          <w:lang w:eastAsia="ru-RU"/>
        </w:rPr>
        <w:t>Осень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</w:r>
      <w:r w:rsidRPr="00CD4663">
        <w:rPr>
          <w:rFonts w:ascii="Times New Roman" w:hAnsi="Times New Roman"/>
          <w:i/>
          <w:iCs/>
          <w:sz w:val="24"/>
          <w:szCs w:val="24"/>
          <w:lang w:eastAsia="ru-RU"/>
        </w:rPr>
        <w:t>(И. Винокуров)</w:t>
      </w:r>
    </w:p>
    <w:p w:rsidR="008D59BC" w:rsidRDefault="008D59BC" w:rsidP="00CD466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8D59BC" w:rsidSect="00CD4663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p w:rsidR="008D59BC" w:rsidRPr="002E50F9" w:rsidRDefault="008D59BC" w:rsidP="00CD466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E50F9">
        <w:rPr>
          <w:rFonts w:ascii="Times New Roman" w:hAnsi="Times New Roman"/>
          <w:sz w:val="24"/>
          <w:szCs w:val="24"/>
          <w:lang w:eastAsia="ru-RU"/>
        </w:rPr>
        <w:t>Ходит осень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В нашем парке,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Дарит осень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Всем подарки: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Бусы красные –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Рябине,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Фартук розовый –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Осине,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Зонтик желтый –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Тополям,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Фрукты осень</w:t>
      </w:r>
      <w:r w:rsidRPr="002E50F9">
        <w:rPr>
          <w:rFonts w:ascii="Times New Roman" w:hAnsi="Times New Roman"/>
          <w:sz w:val="24"/>
          <w:szCs w:val="24"/>
          <w:lang w:eastAsia="ru-RU"/>
        </w:rPr>
        <w:br/>
        <w:t>Дарит нам.</w:t>
      </w:r>
    </w:p>
    <w:p w:rsidR="008D59BC" w:rsidRPr="00CD4663" w:rsidRDefault="008D59BC">
      <w:pPr>
        <w:rPr>
          <w:sz w:val="24"/>
          <w:szCs w:val="24"/>
        </w:rPr>
        <w:sectPr w:rsidR="008D59BC" w:rsidRPr="00CD4663" w:rsidSect="00CD4663">
          <w:type w:val="continuous"/>
          <w:pgSz w:w="11906" w:h="16838"/>
          <w:pgMar w:top="567" w:right="850" w:bottom="284" w:left="1701" w:header="708" w:footer="708" w:gutter="0"/>
          <w:cols w:num="3"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5"/>
        <w:gridCol w:w="236"/>
        <w:gridCol w:w="4720"/>
      </w:tblGrid>
      <w:tr w:rsidR="008D59BC" w:rsidRPr="006C5BE3" w:rsidTr="006C5BE3">
        <w:trPr>
          <w:jc w:val="center"/>
        </w:trPr>
        <w:tc>
          <w:tcPr>
            <w:tcW w:w="4615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5" w:history="1">
              <w:r w:rsidRPr="006C5BE3">
                <w:rPr>
                  <w:noProof/>
                  <w:color w:val="0000FF"/>
                  <w:sz w:val="20"/>
                  <w:szCs w:val="20"/>
                  <w:lang w:eastAsia="ru-RU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i1025" type="#_x0000_t75" alt="http://img1.liveinternet.ru/images/attach/c/2/66/525/66525922_1289595035_004tc4h3.jpg" href="http://images.yandex.ru/yandsearch?text=%D0%BE%D1%81%D0%B5%D0%BD%D1%8C %D0%B2 %D0%BF%D0%B0%D1%80%D0%BA%D0%B5&amp;pos=13&amp;isize=medium&amp;uinfo=sw-1349-sh-643-fw-1124-fh-448-pd-1&amp;rpt=simage&amp;img_url=http://i039.radikal.ru/1010/ed/10c5a2d95b6f.g" style="width:114pt;height:122.25pt;visibility:visible" o:button="t">
                    <v:fill o:detectmouseclick="t"/>
                    <v:imagedata r:id="rId6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 xml:space="preserve">      1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Ходит осень</w:t>
            </w: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В нашем парке,</w:t>
            </w:r>
          </w:p>
        </w:tc>
        <w:tc>
          <w:tcPr>
            <w:tcW w:w="236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720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7" w:history="1">
              <w:r w:rsidRPr="006C5BE3">
                <w:rPr>
                  <w:noProof/>
                  <w:color w:val="0000FF"/>
                  <w:sz w:val="20"/>
                  <w:szCs w:val="20"/>
                  <w:lang w:eastAsia="ru-RU"/>
                </w:rPr>
                <w:pict>
                  <v:shape id="Рисунок 4" o:spid="_x0000_i1026" type="#_x0000_t75" alt="http://www.2-999-999.ru/files/file/item/45501C4F54E444FF975B2F8BB2A3547F.JPG" href="http://images.yandex.ru/yandsearch?p=3&amp;text=%D0%BF%D0%BE%D0%B4%D0%B0%D1%80%D0%BA%D0%B8&amp;pos=98&amp;uinfo=sw-1349-sh-643-fw-1124-fh-448-pd-1&amp;isize=medium&amp;rpt=simage&amp;img_url=http://www.turoboz.ru/cmsdb/article_images/images/cadeaux-93784(1).j" style="width:147pt;height:121.5pt;visibility:visible" o:button="t">
                    <v:fill o:detectmouseclick="t"/>
                    <v:imagedata r:id="rId8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>2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Дарит осень</w:t>
            </w: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Всем подарки:</w:t>
            </w:r>
          </w:p>
        </w:tc>
      </w:tr>
      <w:tr w:rsidR="008D59BC" w:rsidRPr="006C5BE3" w:rsidTr="006C5BE3">
        <w:trPr>
          <w:trHeight w:val="2208"/>
          <w:jc w:val="center"/>
        </w:trPr>
        <w:tc>
          <w:tcPr>
            <w:tcW w:w="4615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hyperlink r:id="rId9" w:history="1">
              <w:r w:rsidRPr="006C5BE3">
                <w:rPr>
                  <w:rFonts w:ascii="Times New Roman" w:hAnsi="Times New Roman"/>
                  <w:b/>
                  <w:noProof/>
                  <w:color w:val="FF0000"/>
                  <w:sz w:val="32"/>
                  <w:szCs w:val="32"/>
                  <w:lang w:eastAsia="ru-RU"/>
                </w:rPr>
                <w:pict>
                  <v:shape id="Рисунок 7" o:spid="_x0000_i1027" type="#_x0000_t75" alt="http://www.ruchnoi.ru/sites/default/files/94459339.jpg" href="http://images.yandex.ru/yandsearch?text=%D0%BA%D1%80%D0%B0%D1%81%D0%BD%D1%8B%D0%B5 %D0%B1%D1%83%D1%81%D1%8B %D0%B8%D0%B7 %D1%80%D1%8F%D0%B1%D0%B8%D0%BD%D1%8B&amp;pos=1&amp;isize=medium&amp;uinfo=sw-1349-sh-643-fw-1124-fh-448-pd-1&amp;rpt=simage&amp;img_url=http://ic.pics.livejournal.com/santa167/9619067/2842/2842_original.j" style="width:162pt;height:98.25pt;visibility:visible" o:button="t">
                    <v:fill o:detectmouseclick="t"/>
                    <v:imagedata r:id="rId10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>3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Бусы красные –</w:t>
            </w:r>
          </w:p>
        </w:tc>
        <w:tc>
          <w:tcPr>
            <w:tcW w:w="236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720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1" w:history="1">
              <w:r w:rsidRPr="006C5BE3">
                <w:rPr>
                  <w:rFonts w:ascii="Times New Roman" w:hAnsi="Times New Roman"/>
                  <w:b/>
                  <w:noProof/>
                  <w:color w:val="FF0000"/>
                  <w:sz w:val="32"/>
                  <w:szCs w:val="32"/>
                  <w:lang w:eastAsia="ru-RU"/>
                </w:rPr>
                <w:pict>
                  <v:shape id="Рисунок 10" o:spid="_x0000_i1028" type="#_x0000_t75" alt="http://www.myjulia.ru/data/cache/2010/09/24/526938_2626-0x600.jpg" href="http://images.yandex.ru/yandsearch?p=3&amp;text=%D1%80%D1%8F%D0%B1%D0%B8%D0%BD%D0%B0&amp;pos=95&amp;uinfo=sw-1349-sh-643-fw-1124-fh-448-pd-1&amp;isize=medium&amp;rpt=simage&amp;img_url=http://afield.org.ua/pub9/img/t_osorgina5_m.j" style="width:132pt;height:98.25pt;visibility:visible" o:button="t">
                    <v:fill o:detectmouseclick="t"/>
                    <v:imagedata r:id="rId12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 xml:space="preserve">     4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Рябине,</w:t>
            </w:r>
          </w:p>
        </w:tc>
      </w:tr>
      <w:tr w:rsidR="008D59BC" w:rsidRPr="006C5BE3" w:rsidTr="006C5BE3">
        <w:trPr>
          <w:jc w:val="center"/>
        </w:trPr>
        <w:tc>
          <w:tcPr>
            <w:tcW w:w="4615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3" w:history="1">
              <w:r w:rsidRPr="006C5BE3">
                <w:rPr>
                  <w:rFonts w:ascii="Times New Roman" w:hAnsi="Times New Roman"/>
                  <w:b/>
                  <w:noProof/>
                  <w:color w:val="FF0000"/>
                  <w:sz w:val="32"/>
                  <w:szCs w:val="32"/>
                  <w:lang w:eastAsia="ru-RU"/>
                </w:rPr>
                <w:pict>
                  <v:shape id="irc_mi" o:spid="_x0000_i1029" type="#_x0000_t75" alt="http://www.angioletti.ru/uploads/product/big/Haba-3802.jpg" href="http://www.google.ru/url?sa=i&amp;rct=j&amp;q=&amp;esrc=s&amp;frm=1&amp;source=images&amp;cd=&amp;cad=rja&amp;docid=na9vGpMfChRqvM&amp;tbnid=QQ868EmwE7wg8M:&amp;ved=0CAUQjRw&amp;url=http://www.angioletti.ru/product/fartuk_kuhonnyiy_rozali_1349816827.html&amp;ei=jnIkUuaCK87VsgaqkoDQDQ&amp;bvm=bv.51495398,d.Yms&amp;psig=AFQjCNG2tQW2hj1sEgbEUlTGuBXMBPH5-g&amp;ust=13782067027614" style="width:102.75pt;height:111.75pt;visibility:visible" o:button="t">
                    <v:fill o:detectmouseclick="t"/>
                    <v:imagedata r:id="rId14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 xml:space="preserve">   5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Фартук розовый –</w:t>
            </w:r>
          </w:p>
        </w:tc>
        <w:tc>
          <w:tcPr>
            <w:tcW w:w="236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720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5" w:history="1">
              <w:r w:rsidRPr="006C5BE3">
                <w:rPr>
                  <w:noProof/>
                  <w:color w:val="0000FF"/>
                  <w:sz w:val="20"/>
                  <w:szCs w:val="20"/>
                  <w:lang w:eastAsia="ru-RU"/>
                </w:rPr>
                <w:pict>
                  <v:shape id="Рисунок 13" o:spid="_x0000_i1030" type="#_x0000_t75" alt="http://www.luchiksveta.ru/enziklop_2/osina_2.jpg" href="http://images.yandex.ru/yandsearch?p=2&amp;text=%D0%BE%D1%81%D0%B8%D0%BD%D0%B0 %D0%B4%D0%B5%D1%80%D0%B5%D0%B2%D0%BE&amp;pos=76&amp;uinfo=sw-1349-sh-643-fw-1124-fh-448-pd-1&amp;rpt=simage&amp;img_url=http://www.luchiksveta.ru/enziklop_2/osina_2_small.j" style="width:160.5pt;height:111.75pt;visibility:visible" o:button="t">
                    <v:fill o:detectmouseclick="t"/>
                    <v:imagedata r:id="rId16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 xml:space="preserve">   6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Осине,</w:t>
            </w:r>
          </w:p>
        </w:tc>
      </w:tr>
      <w:tr w:rsidR="008D59BC" w:rsidRPr="006C5BE3" w:rsidTr="006C5BE3">
        <w:trPr>
          <w:jc w:val="center"/>
        </w:trPr>
        <w:tc>
          <w:tcPr>
            <w:tcW w:w="4615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hyperlink r:id="rId17" w:history="1">
              <w:r w:rsidRPr="006C5BE3">
                <w:rPr>
                  <w:noProof/>
                  <w:color w:val="0000FF"/>
                  <w:sz w:val="20"/>
                  <w:szCs w:val="20"/>
                  <w:lang w:eastAsia="ru-RU"/>
                </w:rPr>
                <w:pict>
                  <v:shape id="Рисунок 19" o:spid="_x0000_i1031" type="#_x0000_t75" alt="http://klds.ru/allcat/12344.80.jpg" href="http://images.yandex.ru/yandsearch?text=%D0%97%D0%BE%D0%BD%D1%82%D0%B8%D0%BA %D0%B6%D0%B5%D0%BB%D1%82%D1%8B%D0%B9 &amp;pos=15&amp;uinfo=sw-1349-sh-643-fw-1124-fh-448-pd-1&amp;rpt=simage&amp;img_url=http://www.100suvenirov.ru/data/Image/c_objects/11691.jpg?13709601" style="width:128.25pt;height:128.25pt;visibility:visible" o:button="t">
                    <v:fill o:detectmouseclick="t"/>
                    <v:imagedata r:id="rId18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 xml:space="preserve">  7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Зонтик желтый –</w:t>
            </w:r>
          </w:p>
        </w:tc>
        <w:tc>
          <w:tcPr>
            <w:tcW w:w="236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720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hyperlink r:id="rId19" w:history="1">
              <w:r w:rsidRPr="006C5BE3">
                <w:rPr>
                  <w:rFonts w:ascii="Times New Roman" w:hAnsi="Times New Roman"/>
                  <w:b/>
                  <w:noProof/>
                  <w:color w:val="FF0000"/>
                  <w:sz w:val="32"/>
                  <w:szCs w:val="32"/>
                  <w:lang w:eastAsia="ru-RU"/>
                </w:rPr>
                <w:pict>
                  <v:shape id="Рисунок 22" o:spid="_x0000_i1032" type="#_x0000_t75" alt="http://img-fotki.yandex.ru/get/4712/53002173.32/0_71df2_25aa57c6_XL" href="http://images.yandex.ru/yandsearch?p=2&amp;text=%D1%82%D0%BE%D0%BF%D0%BE%D0%BB%D1%8C %D0%BE%D1%81%D0%B5%D0%BD%D1%8C%D1%8E&amp;pos=64&amp;uinfo=sw-1349-sh-643-fw-1124-fh-448-pd-1&amp;rpt=simage&amp;img_url=http://img-fotki.yandex.ru/get/4712/53002173.32/0_71df2_25aa57c6_" style="width:96pt;height:128.25pt;visibility:visible" o:button="t">
                    <v:fill o:detectmouseclick="t"/>
                    <v:imagedata r:id="rId20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 xml:space="preserve">    8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Тополям,</w:t>
            </w:r>
          </w:p>
        </w:tc>
      </w:tr>
      <w:tr w:rsidR="008D59BC" w:rsidRPr="006C5BE3" w:rsidTr="006C5BE3">
        <w:trPr>
          <w:jc w:val="center"/>
        </w:trPr>
        <w:tc>
          <w:tcPr>
            <w:tcW w:w="4615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hyperlink r:id="rId21" w:history="1">
              <w:r w:rsidRPr="006C5BE3">
                <w:rPr>
                  <w:noProof/>
                  <w:color w:val="0000FF"/>
                  <w:sz w:val="20"/>
                  <w:szCs w:val="20"/>
                  <w:lang w:eastAsia="ru-RU"/>
                </w:rPr>
                <w:pict>
                  <v:shape id="Рисунок 25" o:spid="_x0000_i1033" type="#_x0000_t75" alt="http://img0.liveinternet.ru/images/attach/c/3/77/247/77247516_2714816_4d.jpg" href="http://images.yandex.ru/yandsearch?p=4&amp;text=%D0%B3%D1%80%D1%83%D1%88%D0%B8 %D1%8F%D0%B1%D0%BB%D0%BE%D0%BA%D0%B8 %D0%BE%D1%81%D0%B5%D0%BD%D1%8C%D1%8E&amp;pos=143&amp;uinfo=sw-1349-sh-643-fw-1124-fh-448-pd-1&amp;rpt=simage&amp;img_url=http://dc274.4shared.com/img/Dfd_dRPL/0_54661_5d5d2306_XL.p" style="width:171pt;height:108pt;visibility:visible" o:button="t">
                    <v:fill o:detectmouseclick="t"/>
                    <v:imagedata r:id="rId22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>9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Фрукты осень</w:t>
            </w:r>
          </w:p>
        </w:tc>
        <w:tc>
          <w:tcPr>
            <w:tcW w:w="236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720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hyperlink r:id="rId23" w:history="1">
              <w:r w:rsidRPr="006C5BE3">
                <w:rPr>
                  <w:noProof/>
                  <w:color w:val="0000FF"/>
                  <w:sz w:val="20"/>
                  <w:szCs w:val="20"/>
                  <w:lang w:eastAsia="ru-RU"/>
                </w:rPr>
                <w:pict>
                  <v:shape id="Рисунок 30" o:spid="_x0000_i1034" type="#_x0000_t75" alt="http://www.radionetplus.ru/uploads/posts/2012-10/thumbs/1351228768_www.radionetplus.ru_23.jpg" href="http://images.yandex.ru/yandsearch?p=2&amp;text=%D1%84%D1%80%D1%83%D0%BA%D1%82%D1%8B %D0%B4%D0%B5%D1%82%D1%8F%D0%BC&amp;pos=79&amp;uinfo=sw-1349-sh-643-fw-1124-fh-448-pd-1&amp;rpt=simage&amp;img_url=http://www.radionetplus.ru/uploads/posts/2012-10/1351228768_www.radionetplus.ru_23.j" style="width:169.5pt;height:105.75pt;visibility:visible" o:button="t">
                    <v:fill o:detectmouseclick="t"/>
                    <v:imagedata r:id="rId24" o:title=""/>
                  </v:shape>
                </w:pict>
              </w:r>
            </w:hyperlink>
            <w:r w:rsidRPr="006C5BE3">
              <w:rPr>
                <w:rFonts w:ascii="Times New Roman" w:hAnsi="Times New Roman"/>
                <w:b/>
                <w:color w:val="FF0000"/>
                <w:sz w:val="32"/>
                <w:szCs w:val="32"/>
                <w:lang w:eastAsia="ru-RU"/>
              </w:rPr>
              <w:t xml:space="preserve">   10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C5BE3">
              <w:rPr>
                <w:rFonts w:ascii="Times New Roman" w:hAnsi="Times New Roman"/>
                <w:sz w:val="20"/>
                <w:szCs w:val="20"/>
                <w:lang w:eastAsia="ru-RU"/>
              </w:rPr>
              <w:t>Дарит нам.</w:t>
            </w:r>
          </w:p>
        </w:tc>
      </w:tr>
    </w:tbl>
    <w:p w:rsidR="008D59BC" w:rsidRDefault="008D59BC" w:rsidP="00CD4663">
      <w:pPr>
        <w:rPr>
          <w:sz w:val="20"/>
          <w:szCs w:val="20"/>
        </w:rPr>
      </w:pPr>
    </w:p>
    <w:p w:rsidR="008D59BC" w:rsidRDefault="008D59B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D59BC" w:rsidRDefault="008D59BC" w:rsidP="00497CAA">
      <w:pPr>
        <w:pStyle w:val="NormalWeb"/>
        <w:jc w:val="center"/>
      </w:pPr>
      <w:r>
        <w:rPr>
          <w:rStyle w:val="Strong"/>
        </w:rPr>
        <w:t xml:space="preserve">Осень </w:t>
      </w:r>
      <w:r>
        <w:br/>
      </w:r>
      <w:r>
        <w:rPr>
          <w:rStyle w:val="Emphasis"/>
        </w:rPr>
        <w:t>(М. Ходякова)</w:t>
      </w:r>
    </w:p>
    <w:p w:rsidR="008D59BC" w:rsidRDefault="008D59BC" w:rsidP="00497CAA">
      <w:pPr>
        <w:pStyle w:val="NormalWeb"/>
        <w:jc w:val="center"/>
      </w:pPr>
      <w:r>
        <w:t>Если на деревьях листья пожелтели,</w:t>
      </w:r>
      <w:r>
        <w:br/>
        <w:t>Если в край далекий птицы улетели,</w:t>
      </w:r>
      <w:r>
        <w:br/>
        <w:t>Если небо хмурое, если дождик льется,</w:t>
      </w:r>
      <w:r>
        <w:br/>
        <w:t>Это время года осенью зовется.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04"/>
        <w:gridCol w:w="5210"/>
      </w:tblGrid>
      <w:tr w:rsidR="008D59BC" w:rsidRPr="006C5BE3" w:rsidTr="006C5BE3">
        <w:tc>
          <w:tcPr>
            <w:tcW w:w="5104" w:type="dxa"/>
          </w:tcPr>
          <w:p w:rsidR="008D59BC" w:rsidRPr="006C5BE3" w:rsidRDefault="008D59BC" w:rsidP="006C5BE3">
            <w:pPr>
              <w:spacing w:after="0" w:line="240" w:lineRule="auto"/>
              <w:jc w:val="center"/>
            </w:pPr>
            <w:hyperlink r:id="rId25" w:history="1">
              <w:r w:rsidRPr="006C5BE3">
                <w:rPr>
                  <w:noProof/>
                  <w:color w:val="0000FF"/>
                  <w:lang w:eastAsia="ru-RU"/>
                </w:rPr>
                <w:pict>
                  <v:shape id="Рисунок 33" o:spid="_x0000_i1035" type="#_x0000_t75" alt="http://friends.kz/uploads/posts/2012-09/1348320155_16.jpg" href="http://images.yandex.ru/yandsearch?p=2&amp;text=%D0%B6%D0%B5%D0%BB%D1%82%D1%8B%D0%B5 %D0%BB%D0%B8%D1%81%D1%82%D1%8C%D1%8F %D0%BD%D0%B0 %D0%B4%D0%B5%D1%80%D0%B5%D0%B2%D1%8C%D1%8F%D1%85&amp;pos=89&amp;uinfo=sw-1349-sh-643-fw-1124-fh-448-pd-1&amp;rpt=simage&amp;img_url=http://www.ellf.ru/uploads/posts/2012-09/thumbs/1348326283_16.jp" style="width:241.5pt;height:180.75pt;visibility:visible" o:button="t">
                    <v:fill o:detectmouseclick="t"/>
                    <v:imagedata r:id="rId26" o:title=""/>
                  </v:shape>
                </w:pict>
              </w:r>
            </w:hyperlink>
          </w:p>
          <w:p w:rsidR="008D59BC" w:rsidRPr="006C5BE3" w:rsidRDefault="008D59BC" w:rsidP="006C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43" w:hanging="426"/>
              <w:jc w:val="center"/>
              <w:rPr>
                <w:sz w:val="20"/>
                <w:szCs w:val="20"/>
              </w:rPr>
            </w:pPr>
            <w:r w:rsidRPr="006C5BE3">
              <w:t>Если на деревьях листья пожелтели,</w:t>
            </w:r>
          </w:p>
        </w:tc>
        <w:tc>
          <w:tcPr>
            <w:tcW w:w="5210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  <w:hyperlink r:id="rId27" w:history="1">
              <w:r w:rsidRPr="006C5BE3">
                <w:rPr>
                  <w:noProof/>
                  <w:color w:val="0000FF"/>
                  <w:lang w:eastAsia="ru-RU"/>
                </w:rPr>
                <w:pict>
                  <v:shape id="Рисунок 39" o:spid="_x0000_i1036" type="#_x0000_t75" alt="http://www.poetryclub.com.ua/upload/poem_all/00418149.jpg" href="http://images.yandex.ru/yandsearch?text=%D0%BF%D1%82%D0%B8%D1%86%D1%8B %D1%83%D0%BB%D0%B5%D1%82%D0%B0%D1%8E%D1%82 %D0%BD%D0%B0 %D1%8E%D0%B3&amp;pos=16&amp;isize=medium&amp;uinfo=sw-1349-sh-643-fw-1124-fh-448-pd-1&amp;rpt=simage&amp;img_url=http://www.proza.ru/pics/2011/10/22/596.j" style="width:199.5pt;height:186.75pt;visibility:visible" o:button="t">
                    <v:fill o:detectmouseclick="t"/>
                    <v:imagedata r:id="rId28" o:title=""/>
                  </v:shape>
                </w:pict>
              </w:r>
            </w:hyperlink>
          </w:p>
          <w:p w:rsidR="008D59BC" w:rsidRPr="006C5BE3" w:rsidRDefault="008D59BC" w:rsidP="006C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42" w:hanging="425"/>
              <w:jc w:val="center"/>
              <w:rPr>
                <w:noProof/>
                <w:color w:val="0000FF"/>
                <w:lang w:eastAsia="ru-RU"/>
              </w:rPr>
            </w:pPr>
            <w:r w:rsidRPr="006C5BE3">
              <w:t>Если в край далекий птицы улетели,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</w:p>
        </w:tc>
      </w:tr>
      <w:tr w:rsidR="008D59BC" w:rsidRPr="006C5BE3" w:rsidTr="006C5BE3">
        <w:tc>
          <w:tcPr>
            <w:tcW w:w="5104" w:type="dxa"/>
          </w:tcPr>
          <w:p w:rsidR="008D59BC" w:rsidRPr="006C5BE3" w:rsidRDefault="008D59BC" w:rsidP="006C5BE3">
            <w:pPr>
              <w:spacing w:after="0" w:line="240" w:lineRule="auto"/>
              <w:jc w:val="center"/>
            </w:pPr>
            <w:hyperlink r:id="rId29" w:history="1">
              <w:r w:rsidRPr="006C5BE3">
                <w:rPr>
                  <w:noProof/>
                  <w:color w:val="0000FF"/>
                  <w:lang w:eastAsia="ru-RU"/>
                </w:rPr>
                <w:pict>
                  <v:shape id="Рисунок 42" o:spid="_x0000_i1037" type="#_x0000_t75" alt="http://img-fotki.yandex.ru/get/3804/tibolovin.27/0_358d9_da9a9d82_XL" href="http://images.yandex.ru/yandsearch?text=%D0%BE%D1%81%D0%B5%D0%BD%D0%BD%D0%B5%D0%B5 %D0%BD%D0%B5%D0%B1%D0%BE&amp;pos=1&amp;isize=medium&amp;uinfo=sw-1349-sh-643-fw-1124-fh-448-pd-1&amp;rpt=simage&amp;img_url=http://img-fotki.yandex.ru/get/3804/tibolovin.27/0_358d9_da9a9d82" style="width:219pt;height:164.25pt;visibility:visible" o:button="t">
                    <v:fill o:detectmouseclick="t"/>
                    <v:imagedata r:id="rId30" o:title=""/>
                  </v:shape>
                </w:pict>
              </w:r>
            </w:hyperlink>
          </w:p>
          <w:p w:rsidR="008D59BC" w:rsidRPr="006C5BE3" w:rsidRDefault="008D59BC" w:rsidP="006C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885" w:hanging="426"/>
              <w:jc w:val="center"/>
              <w:rPr>
                <w:sz w:val="20"/>
                <w:szCs w:val="20"/>
              </w:rPr>
            </w:pPr>
            <w:r w:rsidRPr="006C5BE3">
              <w:t>Если небо хмурое,</w:t>
            </w:r>
          </w:p>
        </w:tc>
        <w:tc>
          <w:tcPr>
            <w:tcW w:w="5210" w:type="dxa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  <w:hyperlink r:id="rId31" w:history="1">
              <w:r w:rsidRPr="006C5BE3">
                <w:rPr>
                  <w:noProof/>
                  <w:color w:val="0000FF"/>
                  <w:lang w:eastAsia="ru-RU"/>
                </w:rPr>
                <w:pict>
                  <v:shape id="Рисунок 45" o:spid="_x0000_i1038" type="#_x0000_t75" alt="http://img1.liveinternet.ru/images/attach/c/5/89/129/89129551_6573ddb8ac42.gif" href="http://images.yandex.ru/yandsearch?text=%D0%B4%D0%BE%D0%B6%D0%B4%D1%8C %D0%BE%D1%81%D0%B5%D0%BD%D1%8C%D1%8E&amp;pos=11&amp;isize=medium&amp;uinfo=sw-1349-sh-643-fw-1124-fh-448-pd-1&amp;rpt=simage&amp;img_url=http://img1.liveinternet.ru/images/attach/c/5/89/129/89129551_6573ddb8ac42.g" style="width:231pt;height:162pt;visibility:visible" o:button="t">
                    <v:fill o:detectmouseclick="t"/>
                    <v:imagedata r:id="rId32" o:title=""/>
                    <o:lock v:ext="edit" cropping="t"/>
                  </v:shape>
                </w:pict>
              </w:r>
            </w:hyperlink>
          </w:p>
          <w:p w:rsidR="008D59BC" w:rsidRPr="006C5BE3" w:rsidRDefault="008D59BC" w:rsidP="006C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42" w:hanging="567"/>
              <w:jc w:val="center"/>
              <w:rPr>
                <w:noProof/>
                <w:color w:val="0000FF"/>
                <w:lang w:eastAsia="ru-RU"/>
              </w:rPr>
            </w:pPr>
            <w:r w:rsidRPr="006C5BE3">
              <w:t>если дождик льется,</w:t>
            </w:r>
          </w:p>
        </w:tc>
      </w:tr>
      <w:tr w:rsidR="008D59BC" w:rsidRPr="006C5BE3" w:rsidTr="006C5BE3">
        <w:tc>
          <w:tcPr>
            <w:tcW w:w="10314" w:type="dxa"/>
            <w:gridSpan w:val="2"/>
          </w:tcPr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4"/>
                <w:szCs w:val="244"/>
              </w:rPr>
            </w:pPr>
            <w:r w:rsidRPr="006C5BE3">
              <w:rPr>
                <w:rFonts w:ascii="Times New Roman" w:hAnsi="Times New Roman"/>
                <w:b/>
                <w:color w:val="FF0000"/>
                <w:sz w:val="244"/>
                <w:szCs w:val="244"/>
              </w:rPr>
              <w:t>О</w:t>
            </w:r>
          </w:p>
          <w:p w:rsidR="008D59BC" w:rsidRPr="006C5BE3" w:rsidRDefault="008D59BC" w:rsidP="006C5B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C5BE3">
              <w:rPr>
                <w:b/>
                <w:color w:val="FF0000"/>
                <w:sz w:val="28"/>
                <w:szCs w:val="28"/>
              </w:rPr>
              <w:t xml:space="preserve">5. </w:t>
            </w:r>
            <w:r w:rsidRPr="006C5BE3">
              <w:t>Это время года осенью зовется.</w:t>
            </w:r>
          </w:p>
        </w:tc>
      </w:tr>
    </w:tbl>
    <w:p w:rsidR="008D59BC" w:rsidRDefault="008D59BC" w:rsidP="00AA2CD2">
      <w:pPr>
        <w:jc w:val="center"/>
        <w:rPr>
          <w:sz w:val="20"/>
          <w:szCs w:val="20"/>
        </w:rPr>
      </w:pPr>
    </w:p>
    <w:p w:rsidR="008D59BC" w:rsidRPr="0062014B" w:rsidRDefault="008D59BC" w:rsidP="00CD4663">
      <w:pPr>
        <w:rPr>
          <w:sz w:val="20"/>
          <w:szCs w:val="20"/>
        </w:rPr>
      </w:pPr>
    </w:p>
    <w:sectPr w:rsidR="008D59BC" w:rsidRPr="0062014B" w:rsidSect="00CD4663">
      <w:type w:val="continuous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33B30"/>
    <w:multiLevelType w:val="hybridMultilevel"/>
    <w:tmpl w:val="F2261D24"/>
    <w:lvl w:ilvl="0" w:tplc="737E46B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32D41B26"/>
    <w:multiLevelType w:val="hybridMultilevel"/>
    <w:tmpl w:val="04381C20"/>
    <w:lvl w:ilvl="0" w:tplc="5CA6AAEE">
      <w:start w:val="1"/>
      <w:numFmt w:val="decimal"/>
      <w:lvlText w:val="%1.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2">
    <w:nsid w:val="459E7C78"/>
    <w:multiLevelType w:val="hybridMultilevel"/>
    <w:tmpl w:val="45A89E26"/>
    <w:lvl w:ilvl="0" w:tplc="C3645FF8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5AFC459F"/>
    <w:multiLevelType w:val="hybridMultilevel"/>
    <w:tmpl w:val="082A7E48"/>
    <w:lvl w:ilvl="0" w:tplc="AA1686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0F9"/>
    <w:rsid w:val="00041697"/>
    <w:rsid w:val="000B05B9"/>
    <w:rsid w:val="002E50F9"/>
    <w:rsid w:val="00413437"/>
    <w:rsid w:val="00497CAA"/>
    <w:rsid w:val="0062014B"/>
    <w:rsid w:val="006C5BE3"/>
    <w:rsid w:val="00781B4F"/>
    <w:rsid w:val="008D59BC"/>
    <w:rsid w:val="00A217CE"/>
    <w:rsid w:val="00A52E80"/>
    <w:rsid w:val="00AA2CD2"/>
    <w:rsid w:val="00CA0DC7"/>
    <w:rsid w:val="00CD4663"/>
    <w:rsid w:val="00D52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7C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E5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E50F9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E50F9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2E50F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E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50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D46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ru/url?sa=i&amp;rct=j&amp;q=&amp;esrc=s&amp;frm=1&amp;source=images&amp;cd=&amp;cad=rja&amp;docid=na9vGpMfChRqvM&amp;tbnid=QQ868EmwE7wg8M:&amp;ved=0CAUQjRw&amp;url=http://www.angioletti.ru/product/fartuk_kuhonnyiy_rozali_1349816827.html&amp;ei=jnIkUuaCK87VsgaqkoDQDQ&amp;bvm=bv.51495398,d.Yms&amp;psig=AFQjCNG2tQW2hj1sEgbEUlTGuBXMBPH5-g&amp;ust=1378206702761442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images.yandex.ru/yandsearch?p=4&amp;text=%D0%B3%D1%80%D1%83%D1%88%D0%B8%20%D1%8F%D0%B1%D0%BB%D0%BE%D0%BA%D0%B8%20%D0%BE%D1%81%D0%B5%D0%BD%D1%8C%D1%8E&amp;pos=143&amp;uinfo=sw-1349-sh-643-fw-1124-fh-448-pd-1&amp;rpt=simage&amp;img_url=http://dc274.4shared.com/img/Dfd_dRPL/0_54661_5d5d2306_XL.pn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images.yandex.ru/yandsearch?p=3&amp;text=%D0%BF%D0%BE%D0%B4%D0%B0%D1%80%D0%BA%D0%B8&amp;pos=98&amp;uinfo=sw-1349-sh-643-fw-1124-fh-448-pd-1&amp;isize=medium&amp;rpt=simage&amp;img_url=http://www.turoboz.ru/cmsdb/article_images/images/cadeaux-93784(1)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ages.yandex.ru/yandsearch?text=%D0%97%D0%BE%D0%BD%D1%82%D0%B8%D0%BA%20%D0%B6%D0%B5%D0%BB%D1%82%D1%8B%D0%B9%20&amp;pos=15&amp;uinfo=sw-1349-sh-643-fw-1124-fh-448-pd-1&amp;rpt=simage&amp;img_url=http://www.100suvenirov.ru/data/Image/c_objects/11691.jpg?1370960145" TargetMode="External"/><Relationship Id="rId25" Type="http://schemas.openxmlformats.org/officeDocument/2006/relationships/hyperlink" Target="http://images.yandex.ru/yandsearch?p=2&amp;text=%D0%B6%D0%B5%D0%BB%D1%82%D1%8B%D0%B5%20%D0%BB%D0%B8%D1%81%D1%82%D1%8C%D1%8F%20%D0%BD%D0%B0%20%D0%B4%D0%B5%D1%80%D0%B5%D0%B2%D1%8C%D1%8F%D1%85&amp;pos=89&amp;uinfo=sw-1349-sh-643-fw-1124-fh-448-pd-1&amp;rpt=simage&amp;img_url=http://www.ellf.ru/uploads/posts/2012-09/thumbs/1348326283_16.jpe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images.yandex.ru/yandsearch?text=%D0%BE%D1%81%D0%B5%D0%BD%D0%BD%D0%B5%D0%B5%20%D0%BD%D0%B5%D0%B1%D0%BE&amp;pos=1&amp;isize=medium&amp;uinfo=sw-1349-sh-643-fw-1124-fh-448-pd-1&amp;rpt=simage&amp;img_url=http://img-fotki.yandex.ru/get/3804/tibolovin.27/0_358d9_da9a9d82_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yandsearch?p=3&amp;text=%D1%80%D1%8F%D0%B1%D0%B8%D0%BD%D0%B0&amp;pos=95&amp;uinfo=sw-1349-sh-643-fw-1124-fh-448-pd-1&amp;isize=medium&amp;rpt=simage&amp;img_url=http://afield.org.ua/pub9/img/t_osorgina5_m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gif"/><Relationship Id="rId5" Type="http://schemas.openxmlformats.org/officeDocument/2006/relationships/hyperlink" Target="http://images.yandex.ru/yandsearch?text=%D0%BE%D1%81%D0%B5%D0%BD%D1%8C%20%D0%B2%20%D0%BF%D0%B0%D1%80%D0%BA%D0%B5&amp;pos=13&amp;isize=medium&amp;uinfo=sw-1349-sh-643-fw-1124-fh-448-pd-1&amp;rpt=simage&amp;img_url=http://i039.radikal.ru/1010/ed/10c5a2d95b6f.gif" TargetMode="External"/><Relationship Id="rId15" Type="http://schemas.openxmlformats.org/officeDocument/2006/relationships/hyperlink" Target="http://images.yandex.ru/yandsearch?p=2&amp;text=%D0%BE%D1%81%D0%B8%D0%BD%D0%B0%20%D0%B4%D0%B5%D1%80%D0%B5%D0%B2%D0%BE&amp;pos=76&amp;uinfo=sw-1349-sh-643-fw-1124-fh-448-pd-1&amp;rpt=simage&amp;img_url=http://www.luchiksveta.ru/enziklop_2/osina_2_small.jpg" TargetMode="External"/><Relationship Id="rId23" Type="http://schemas.openxmlformats.org/officeDocument/2006/relationships/hyperlink" Target="http://images.yandex.ru/yandsearch?p=2&amp;text=%D1%84%D1%80%D1%83%D0%BA%D1%82%D1%8B%20%D0%B4%D0%B5%D1%82%D1%8F%D0%BC&amp;pos=79&amp;uinfo=sw-1349-sh-643-fw-1124-fh-448-pd-1&amp;rpt=simage&amp;img_url=http://www.radionetplus.ru/uploads/posts/2012-10/1351228768_www.radionetplus.ru_23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images.yandex.ru/yandsearch?p=2&amp;text=%D1%82%D0%BE%D0%BF%D0%BE%D0%BB%D1%8C%20%D0%BE%D1%81%D0%B5%D0%BD%D1%8C%D1%8E&amp;pos=64&amp;uinfo=sw-1349-sh-643-fw-1124-fh-448-pd-1&amp;rpt=simage&amp;img_url=http://img-fotki.yandex.ru/get/4712/53002173.32/0_71df2_25aa57c6_XL" TargetMode="External"/><Relationship Id="rId31" Type="http://schemas.openxmlformats.org/officeDocument/2006/relationships/hyperlink" Target="http://images.yandex.ru/yandsearch?text=%D0%B4%D0%BE%D0%B6%D0%B4%D1%8C%20%D0%BE%D1%81%D0%B5%D0%BD%D1%8C%D1%8E&amp;pos=11&amp;isize=medium&amp;uinfo=sw-1349-sh-643-fw-1124-fh-448-pd-1&amp;rpt=simage&amp;img_url=http://img1.liveinternet.ru/images/attach/c/5/89/129/89129551_6573ddb8ac42.gi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text=%D0%BA%D1%80%D0%B0%D1%81%D0%BD%D1%8B%D0%B5%20%D0%B1%D1%83%D1%81%D1%8B%20%D0%B8%D0%B7%20%D1%80%D1%8F%D0%B1%D0%B8%D0%BD%D1%8B&amp;pos=1&amp;isize=medium&amp;uinfo=sw-1349-sh-643-fw-1124-fh-448-pd-1&amp;rpt=simage&amp;img_url=http://ic.pics.livejournal.com/santa167/9619067/2842/2842_original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images.yandex.ru/yandsearch?text=%D0%BF%D1%82%D0%B8%D1%86%D1%8B%20%D1%83%D0%BB%D0%B5%D1%82%D0%B0%D1%8E%D1%82%20%D0%BD%D0%B0%20%D1%8E%D0%B3&amp;pos=16&amp;isize=medium&amp;uinfo=sw-1349-sh-643-fw-1124-fh-448-pd-1&amp;rpt=simage&amp;img_url=http://www.proza.ru/pics/2011/10/22/596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692</Words>
  <Characters>3951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Осень</dc:title>
  <dc:subject/>
  <dc:creator>User</dc:creator>
  <cp:keywords/>
  <dc:description/>
  <cp:lastModifiedBy>User</cp:lastModifiedBy>
  <cp:revision>2</cp:revision>
  <dcterms:created xsi:type="dcterms:W3CDTF">2015-09-17T11:59:00Z</dcterms:created>
  <dcterms:modified xsi:type="dcterms:W3CDTF">2015-09-17T11:59:00Z</dcterms:modified>
</cp:coreProperties>
</file>