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6B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74"/>
        <w:gridCol w:w="5432"/>
        <w:gridCol w:w="4680"/>
      </w:tblGrid>
      <w:tr w:rsidR="00597A6B" w:rsidRPr="00331CA8" w:rsidTr="00331CA8">
        <w:trPr>
          <w:trHeight w:val="4673"/>
        </w:trPr>
        <w:tc>
          <w:tcPr>
            <w:tcW w:w="4928" w:type="dxa"/>
          </w:tcPr>
          <w:p w:rsidR="00597A6B" w:rsidRPr="00331CA8" w:rsidRDefault="00597A6B" w:rsidP="00331CA8">
            <w:pPr>
              <w:jc w:val="center"/>
              <w:rPr>
                <w:rFonts w:ascii="Monotype Corsiva" w:hAnsi="Monotype Corsiva"/>
                <w:sz w:val="16"/>
                <w:szCs w:val="16"/>
              </w:rPr>
            </w:pPr>
          </w:p>
          <w:p w:rsidR="00597A6B" w:rsidRPr="00331CA8" w:rsidRDefault="00597A6B" w:rsidP="00331CA8">
            <w:pPr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331CA8">
              <w:rPr>
                <w:rFonts w:ascii="Monotype Corsiva" w:hAnsi="Monotype Corsiva"/>
                <w:sz w:val="320"/>
              </w:rPr>
              <w:t>В</w:t>
            </w:r>
          </w:p>
        </w:tc>
        <w:tc>
          <w:tcPr>
            <w:tcW w:w="4929" w:type="dxa"/>
          </w:tcPr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33.4pt;margin-top:95.65pt;width:22.7pt;height:29.3pt;z-index:251644416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27" type="#_x0000_t75" style="position:absolute;margin-left:131pt;margin-top:96.45pt;width:22.7pt;height:29.3pt;z-index:251625984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0" o:spid="_x0000_s1028" type="#_x0000_t75" style="position:absolute;margin-left:1.6pt;margin-top:142.3pt;width:260.8pt;height:94.1pt;z-index:251629056;visibility:visible;mso-position-horizontal-relative:margin;mso-position-vertical-relative:margin">
                  <v:imagedata r:id="rId5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103.35pt;margin-top:82.1pt;width:22.7pt;height:29.3pt;z-index:251627008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124.75pt;margin-top:54.55pt;width:24.6pt;height:31.85pt;z-index:251624960;visibility:visible;mso-position-horizontal-relative:margin;mso-position-vertical-relative:margin">
                  <v:imagedata r:id="rId6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37" o:spid="_x0000_s1031" type="#_x0000_t75" style="position:absolute;margin-left:83.6pt;margin-top:56.8pt;width:22.7pt;height:29.3pt;z-index:251623936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32" type="#_x0000_t75" style="position:absolute;margin-left:73.9pt;margin-top:95.95pt;width:22.7pt;height:29.3pt;z-index:251628032;visibility:visible;mso-position-horizontal-relative:margin;mso-position-vertical-relative:margin">
                  <v:imagedata r:id="rId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6" o:spid="_x0000_s1033" type="#_x0000_t75" style="position:absolute;margin-left:91.75pt;margin-top:10.55pt;width:45pt;height:46.5pt;z-index:251622912;visibility:visible;mso-position-horizontal-relative:margin;mso-position-vertical-relative:margin">
                  <v:imagedata r:id="rId7" o:title="" croptop="7916f" cropbottom="9612f" cropleft="12389f" cropright="12904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81" o:spid="_x0000_s1034" type="#_x0000_t75" style="position:absolute;margin-left:31.3pt;margin-top:32.8pt;width:157.45pt;height:177.6pt;z-index:251630080;visibility:visible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</w:p>
          <w:p w:rsidR="00597A6B" w:rsidRPr="00331CA8" w:rsidRDefault="00597A6B" w:rsidP="00FE35ED"/>
          <w:p w:rsidR="00597A6B" w:rsidRPr="00331CA8" w:rsidRDefault="00597A6B" w:rsidP="00FE35ED"/>
        </w:tc>
      </w:tr>
      <w:tr w:rsidR="00597A6B" w:rsidRPr="00331CA8" w:rsidTr="00331CA8">
        <w:trPr>
          <w:trHeight w:val="5236"/>
        </w:trPr>
        <w:tc>
          <w:tcPr>
            <w:tcW w:w="4928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82" o:spid="_x0000_s1035" type="#_x0000_t75" alt="Flying Geese Clip Art" style="position:absolute;margin-left:58.5pt;margin-top:5.75pt;width:156pt;height:56.8pt;z-index:251631104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  <w:p w:rsidR="00597A6B" w:rsidRPr="00331CA8" w:rsidRDefault="00597A6B" w:rsidP="00FE35ED">
            <w:r>
              <w:rPr>
                <w:noProof/>
              </w:rPr>
              <w:pict>
                <v:shape id="Рисунок 84" o:spid="_x0000_s1036" type="#_x0000_t75" style="position:absolute;margin-left:-3.7pt;margin-top:107.2pt;width:145.45pt;height:147.35pt;z-index:251632128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1" o:spid="_x0000_s1037" type="#_x0000_t75" style="position:absolute;margin-left:38.55pt;margin-top:36pt;width:187.65pt;height:193.65pt;z-index:251633152;visibility:visible;mso-position-horizontal-relative:margin;mso-position-vertical-relative:margin">
                  <v:imagedata r:id="rId11" o:title="" croptop="36574f" cropbottom="14827f" cropleft="3228f" cropright="36055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49" o:spid="_x0000_s1038" type="#_x0000_t75" style="position:absolute;margin-left:40.4pt;margin-top:10.55pt;width:148pt;height:96.8pt;z-index:251638272;visibility:visible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45" o:spid="_x0000_s1039" type="#_x0000_t75" style="position:absolute;margin-left:149.45pt;margin-top:164pt;width:56.15pt;height:85.95pt;z-index:251636224;visibility:visible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</w:p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44" o:spid="_x0000_s1040" type="#_x0000_t75" style="position:absolute;margin-left:44.1pt;margin-top:128pt;width:49.45pt;height:42.7pt;z-index:251635200;visibility:visible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41" type="#_x0000_t75" style="position:absolute;margin-left:40.7pt;margin-top:164.8pt;width:58.55pt;height:85.95pt;z-index:251634176;visibility:visible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48" o:spid="_x0000_s1042" type="#_x0000_t75" style="position:absolute;margin-left:157.6pt;margin-top:127.8pt;width:40.8pt;height:36.5pt;z-index:251637248;visibility:visible;mso-position-horizontal-relative:margin;mso-position-vertical-relative:margin">
                  <v:imagedata r:id="rId16" o:title=""/>
                  <w10:wrap type="square" anchorx="margin" anchory="margin"/>
                </v:shape>
              </w:pict>
            </w:r>
          </w:p>
        </w:tc>
      </w:tr>
    </w:tbl>
    <w:p w:rsidR="00597A6B" w:rsidRPr="00D96A3C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597A6B" w:rsidRPr="00331CA8" w:rsidTr="00331CA8">
        <w:trPr>
          <w:trHeight w:val="4248"/>
        </w:trPr>
        <w:tc>
          <w:tcPr>
            <w:tcW w:w="4928" w:type="dxa"/>
          </w:tcPr>
          <w:p w:rsidR="00597A6B" w:rsidRPr="00331CA8" w:rsidRDefault="00597A6B" w:rsidP="00331CA8">
            <w:pPr>
              <w:jc w:val="center"/>
              <w:rPr>
                <w:rFonts w:ascii="Monotype Corsiva" w:hAnsi="Monotype Corsiva"/>
                <w:sz w:val="340"/>
              </w:rPr>
            </w:pPr>
            <w:r w:rsidRPr="00331CA8">
              <w:rPr>
                <w:rFonts w:ascii="Monotype Corsiva" w:hAnsi="Monotype Corsiva"/>
                <w:sz w:val="340"/>
              </w:rPr>
              <w:t>О</w:t>
            </w:r>
          </w:p>
        </w:tc>
        <w:tc>
          <w:tcPr>
            <w:tcW w:w="4929" w:type="dxa"/>
          </w:tcPr>
          <w:p w:rsidR="00597A6B" w:rsidRPr="00331CA8" w:rsidRDefault="00597A6B" w:rsidP="00FE35ED">
            <w:r w:rsidRPr="00331CA8">
              <w:rPr>
                <w:noProof/>
              </w:rPr>
              <w:pict>
                <v:shape id="Рисунок 1" o:spid="_x0000_i1025" type="#_x0000_t75" style="width:90pt;height:76.5pt;visibility:visible">
                  <v:imagedata r:id="rId17" o:title="" croptop="9926f" cropbottom="11046f"/>
                </v:shape>
              </w:pict>
            </w:r>
            <w:r>
              <w:rPr>
                <w:noProof/>
              </w:rPr>
              <w:pict>
                <v:shape id="Рисунок 78" o:spid="_x0000_s1043" type="#_x0000_t75" style="position:absolute;margin-left:93.25pt;margin-top:136.8pt;width:56.15pt;height:85.95pt;z-index:251641344;visibility:visible;mso-position-horizontal-relative:margin;mso-position-vertical-relative:margin">
                  <v:imagedata r:id="rId18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6" o:spid="_x0000_s1044" type="#_x0000_t75" style="position:absolute;margin-left:7pt;margin-top:136.8pt;width:58.55pt;height:85.95pt;z-index:251639296;visibility:visible;mso-position-horizontal-relative:margin;mso-position-vertical-relative:margin">
                  <v:imagedata r:id="rId19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7" o:spid="_x0000_s1045" type="#_x0000_t75" style="position:absolute;margin-left:10.8pt;margin-top:104.8pt;width:49.45pt;height:42.7pt;z-index:251640320;visibility:visible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9" o:spid="_x0000_s1046" type="#_x0000_t75" style="position:absolute;margin-left:98.2pt;margin-top:102.2pt;width:40.8pt;height:36.5pt;z-index:251642368;visibility:visible;mso-position-horizontal-relative:margin;mso-position-vertical-relative:margin">
                  <v:imagedata r:id="rId21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96" o:spid="_x0000_s1047" type="#_x0000_t75" style="position:absolute;margin-left:122pt;margin-top:173.6pt;width:22.55pt;height:29.75pt;z-index:251651584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4" o:spid="_x0000_s1048" type="#_x0000_t75" style="position:absolute;margin-left:174pt;margin-top:173.6pt;width:22.55pt;height:29.75pt;z-index:251653632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9" o:spid="_x0000_s1049" type="#_x0000_t75" style="position:absolute;margin-left:92.2pt;margin-top:132pt;width:22.55pt;height:29.75pt;z-index:251649536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0" o:spid="_x0000_s1050" type="#_x0000_t75" style="position:absolute;margin-left:56.4pt;margin-top:102.4pt;width:22.55pt;height:29.75pt;z-index:251648512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2" o:spid="_x0000_s1051" type="#_x0000_t75" style="position:absolute;margin-left:144.4pt;margin-top:111.2pt;width:22.55pt;height:29.75pt;z-index:251646464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3" o:spid="_x0000_s1052" type="#_x0000_t75" style="position:absolute;margin-left:88.95pt;margin-top:61pt;width:140.8pt;height:41.45pt;z-index:251643392;visibility:visible;mso-position-horizontal-relative:margin;mso-position-vertical-relative:margin">
                  <v:imagedata r:id="rId23" o:title=""/>
                  <w10:wrap type="square" anchorx="margin" anchory="margin"/>
                </v:shape>
              </w:pict>
            </w:r>
            <w:r w:rsidRPr="00331CA8">
              <w:rPr>
                <w:noProof/>
              </w:rPr>
              <w:pict>
                <v:shape id="Рисунок 80" o:spid="_x0000_i1026" type="#_x0000_t75" style="width:159.75pt;height:47.25pt;visibility:visible">
                  <v:imagedata r:id="rId24" o:title=""/>
                </v:shape>
              </w:pict>
            </w:r>
          </w:p>
          <w:p w:rsidR="00597A6B" w:rsidRPr="00331CA8" w:rsidRDefault="00597A6B" w:rsidP="00FE35ED">
            <w:r>
              <w:rPr>
                <w:noProof/>
              </w:rPr>
              <w:pict>
                <v:shape id="Рисунок 91" o:spid="_x0000_s1053" type="#_x0000_t75" style="position:absolute;margin-left:27.4pt;margin-top:60.8pt;width:22.55pt;height:29.75pt;z-index:251647488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</w:p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95" o:spid="_x0000_s1054" type="#_x0000_t75" style="position:absolute;margin-left:22.8pt;margin-top:147.2pt;width:22.55pt;height:29.75pt;z-index:251652608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7" o:spid="_x0000_s1055" type="#_x0000_t75" style="position:absolute;margin-left:66.6pt;margin-top:173.6pt;width:22.55pt;height:29.75pt;z-index:251650560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3" o:spid="_x0000_s1056" type="#_x0000_t75" style="position:absolute;margin-left:192pt;margin-top:117.6pt;width:22.55pt;height:29.75pt;z-index:251645440;visibility:visible;mso-position-horizontal-relative:margin;mso-position-vertical-relative:margin">
                  <v:imagedata r:id="rId22" o:title=""/>
                  <w10:wrap type="square" anchorx="margin" anchory="margin"/>
                </v:shape>
              </w:pict>
            </w:r>
          </w:p>
        </w:tc>
      </w:tr>
      <w:tr w:rsidR="00597A6B" w:rsidRPr="00331CA8" w:rsidTr="00331CA8">
        <w:trPr>
          <w:trHeight w:val="4958"/>
        </w:trPr>
        <w:tc>
          <w:tcPr>
            <w:tcW w:w="4928" w:type="dxa"/>
          </w:tcPr>
          <w:p w:rsidR="00597A6B" w:rsidRPr="00331CA8" w:rsidRDefault="00597A6B" w:rsidP="00331CA8">
            <w:pPr>
              <w:jc w:val="center"/>
            </w:pPr>
            <w:r w:rsidRPr="00331CA8">
              <w:rPr>
                <w:noProof/>
              </w:rPr>
              <w:pict>
                <v:shape id="Рисунок 56" o:spid="_x0000_i1027" type="#_x0000_t75" style="width:168pt;height:105.75pt;visibility:visible">
                  <v:imagedata r:id="rId25" o:title=""/>
                </v:shape>
              </w:pict>
            </w:r>
          </w:p>
          <w:p w:rsidR="00597A6B" w:rsidRPr="00331CA8" w:rsidRDefault="00597A6B" w:rsidP="00331CA8">
            <w:pPr>
              <w:jc w:val="right"/>
            </w:pPr>
            <w:r>
              <w:rPr>
                <w:noProof/>
              </w:rPr>
              <w:pict>
                <v:shape id="Рисунок 61" o:spid="_x0000_s1057" type="#_x0000_t75" style="position:absolute;left:0;text-align:left;margin-left:132.05pt;margin-top:166.2pt;width:80.9pt;height:87.9pt;z-index:251655680;visibility:visible;mso-position-horizontal-relative:margin;mso-position-vertical-relative:margin">
                  <v:imagedata r:id="rId26" o:title="" croptop="21289f" cropbottom="4676f" cropleft="33288f" cropright="17857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63" o:spid="_x0000_s1058" type="#_x0000_t75" style="position:absolute;left:0;text-align:left;margin-left:6.5pt;margin-top:126.85pt;width:108.6pt;height:136pt;z-index:251654656;visibility:visible;mso-position-horizontal-relative:margin;mso-position-vertical-relative:margin">
                  <v:imagedata r:id="rId27" o:title="" cropbottom="2566f" cropleft="3380f" cropright="4421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67" o:spid="_x0000_s1059" type="#_x0000_t75" style="position:absolute;margin-left:1.7pt;margin-top:3.65pt;width:165.6pt;height:171.2pt;z-index:251656704;visibility:visible;mso-position-horizontal-relative:margin;mso-position-vertical-relative:margin">
                  <v:imagedata r:id="rId28" o:title=""/>
                  <w10:wrap type="square" anchorx="margin" anchory="margin"/>
                </v:shape>
              </w:pict>
            </w:r>
          </w:p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68" o:spid="_x0000_s1060" type="#_x0000_t75" style="position:absolute;margin-left:139.3pt;margin-top:166.05pt;width:89.6pt;height:90.4pt;z-index:251657728;visibility:visible;mso-position-horizontal-relative:margin;mso-position-vertical-relative:margin">
                  <v:imagedata r:id="rId29" o:title="" croptop="9191f" cropbottom="11189f" cropleft="9191f" cropright="11589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pPr>
              <w:rPr>
                <w:rFonts w:ascii="Monotype Corsiva" w:hAnsi="Monotype Corsiva"/>
              </w:rPr>
            </w:pPr>
            <w:r>
              <w:rPr>
                <w:noProof/>
              </w:rPr>
              <w:pict>
                <v:shape id="Рисунок 71" o:spid="_x0000_s1061" type="#_x0000_t75" style="position:absolute;margin-left:119.25pt;margin-top:58.45pt;width:105.6pt;height:107.3pt;z-index:251658752;visibility:visible;mso-position-horizontal-relative:margin;mso-position-vertical-relative:margin">
                  <v:imagedata r:id="rId30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2" o:spid="_x0000_s1062" type="#_x0000_t75" style="position:absolute;margin-left:6.3pt;margin-top:153.6pt;width:108.55pt;height:104.2pt;z-index:251659776;visibility:visible;mso-position-horizontal-relative:margin;mso-position-vertical-relative:margin">
                  <v:imagedata r:id="rId31" o:title=""/>
                  <w10:wrap type="square" anchorx="margin" anchory="margin"/>
                </v:shape>
              </w:pict>
            </w:r>
            <w:r w:rsidRPr="00331CA8">
              <w:rPr>
                <w:rFonts w:ascii="Monotype Corsiva" w:hAnsi="Monotype Corsiva"/>
                <w:noProof/>
                <w:sz w:val="160"/>
              </w:rPr>
              <w:t>Д</w:t>
            </w:r>
          </w:p>
        </w:tc>
      </w:tr>
    </w:tbl>
    <w:p w:rsidR="00597A6B" w:rsidRDefault="00597A6B" w:rsidP="00657A50"/>
    <w:p w:rsidR="00597A6B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597A6B" w:rsidRPr="00331CA8" w:rsidTr="00331CA8">
        <w:tc>
          <w:tcPr>
            <w:tcW w:w="4928" w:type="dxa"/>
          </w:tcPr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  <w:jc w:val="center"/>
            </w:pPr>
            <w:r w:rsidRPr="00331CA8">
              <w:rPr>
                <w:noProof/>
              </w:rPr>
              <w:pict>
                <v:shape id="Рисунок 50" o:spid="_x0000_i1028" type="#_x0000_t75" style="width:170.25pt;height:146.25pt;visibility:visible">
                  <v:imagedata r:id="rId25" o:title=""/>
                </v:shape>
              </w:pict>
            </w: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</w:tc>
        <w:tc>
          <w:tcPr>
            <w:tcW w:w="4929" w:type="dxa"/>
          </w:tcPr>
          <w:p w:rsidR="00597A6B" w:rsidRPr="00331CA8" w:rsidRDefault="00597A6B" w:rsidP="00331CA8">
            <w:pPr>
              <w:spacing w:after="0" w:line="240" w:lineRule="auto"/>
            </w:pPr>
            <w:r>
              <w:rPr>
                <w:noProof/>
              </w:rPr>
              <w:pict>
                <v:shape id="Рисунок 66" o:spid="_x0000_s1063" type="#_x0000_t75" style="position:absolute;margin-left:136pt;margin-top:1.1pt;width:80.8pt;height:113.45pt;z-index:251661824;visibility:visible;mso-position-horizontal-relative:margin;mso-position-vertical-relative:margin">
                  <v:imagedata r:id="rId32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99" o:spid="_x0000_s1064" type="#_x0000_t75" style="position:absolute;margin-left:12.1pt;margin-top:.7pt;width:124pt;height:66.4pt;z-index:251670016;visibility:visible;mso-position-horizontal-relative:margin;mso-position-vertical-relative:margin">
                  <v:imagedata r:id="rId33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3" o:spid="_x0000_s1065" type="#_x0000_t75" style="position:absolute;margin-left:136.1pt;margin-top:2in;width:81.15pt;height:88.35pt;z-index:251662848;visibility:visible;mso-position-horizontal-relative:margin;mso-position-vertical-relative:margin">
                  <v:imagedata r:id="rId3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58" o:spid="_x0000_s1066" type="#_x0000_t75" style="position:absolute;margin-left:-5.65pt;margin-top:74.3pt;width:120pt;height:176.8pt;z-index:251660800;visibility:visible;mso-position-horizontal-relative:margin;mso-position-vertical-relative:margin">
                  <v:imagedata r:id="rId35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75" o:spid="_x0000_s1067" type="#_x0000_t75" style="position:absolute;margin-left:14.05pt;margin-top:11.2pt;width:49.45pt;height:42.7pt;z-index:251664896;visibility:visible;mso-position-horizontal-relative:margin;mso-position-vertical-relative:margin">
                  <v:imagedata r:id="rId36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74" o:spid="_x0000_s1068" type="#_x0000_t75" style="position:absolute;margin-left:4.8pt;margin-top:36.9pt;width:58.55pt;height:85.95pt;z-index:251663872;visibility:visible;mso-position-horizontal-relative:margin;mso-position-vertical-relative:margin">
                  <v:imagedata r:id="rId37" o:title=""/>
                  <w10:wrap type="square" anchorx="margin" anchory="margin"/>
                </v:shape>
              </w:pict>
            </w: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98" o:spid="_x0000_s1069" type="#_x0000_t75" style="position:absolute;margin-left:154.05pt;margin-top:148.8pt;width:74.4pt;height:78.25pt;z-index:251667968;visibility:visible;mso-position-horizontal-relative:margin;mso-position-vertical-relative:margin">
                  <v:imagedata r:id="rId38" o:title=""/>
                  <w10:wrap type="square" anchorx="margin" anchory="margin"/>
                </v:shape>
              </w:pict>
            </w: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  <w:rPr>
                <w:noProof/>
              </w:rPr>
            </w:pPr>
          </w:p>
          <w:p w:rsidR="00597A6B" w:rsidRPr="00331CA8" w:rsidRDefault="00597A6B" w:rsidP="00331CA8">
            <w:pPr>
              <w:spacing w:after="0" w:line="240" w:lineRule="auto"/>
            </w:pPr>
            <w:r>
              <w:rPr>
                <w:noProof/>
              </w:rPr>
              <w:pict>
                <v:shape id="Рисунок 88" o:spid="_x0000_s1070" type="#_x0000_t75" style="position:absolute;margin-left:37.4pt;margin-top:136pt;width:96.8pt;height:101.6pt;z-index:251668992;visibility:visible;mso-position-horizontal-relative:margin;mso-position-vertical-relative:margin">
                  <v:imagedata r:id="rId39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5" o:spid="_x0000_s1071" type="#_x0000_t75" style="position:absolute;margin-left:97.9pt;margin-top:40.8pt;width:56.15pt;height:85.95pt;z-index:251665920;visibility:visible;mso-position-horizontal-relative:margin;mso-position-vertical-relative:margin">
                  <v:imagedata r:id="rId40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86" o:spid="_x0000_s1072" type="#_x0000_t75" style="position:absolute;margin-left:103pt;margin-top:8pt;width:40.8pt;height:36.5pt;z-index:251666944;visibility:visible;mso-position-horizontal-relative:margin;mso-position-vertical-relative:margin">
                  <v:imagedata r:id="rId41" o:title=""/>
                  <w10:wrap type="square" anchorx="margin" anchory="margin"/>
                </v:shape>
              </w:pict>
            </w:r>
          </w:p>
        </w:tc>
      </w:tr>
    </w:tbl>
    <w:p w:rsidR="00597A6B" w:rsidRDefault="00597A6B" w:rsidP="00657A50"/>
    <w:p w:rsidR="00597A6B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597A6B" w:rsidRPr="00331CA8" w:rsidTr="00331CA8">
        <w:tc>
          <w:tcPr>
            <w:tcW w:w="4928" w:type="dxa"/>
          </w:tcPr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  <w:r>
              <w:rPr>
                <w:noProof/>
              </w:rPr>
              <w:pict>
                <v:shape id="Рисунок 100" o:spid="_x0000_s1073" type="#_x0000_t75" style="position:absolute;margin-left:32.9pt;margin-top:30.2pt;width:153.6pt;height:148pt;z-index:251671040;visibility:visible;mso-position-horizontal-relative:margin;mso-position-vertical-relative:margin">
                  <v:imagedata r:id="rId42" o:title="" cropbottom="2389f"/>
                  <w10:wrap type="square" anchorx="margin" anchory="margin"/>
                </v:shape>
              </w:pict>
            </w:r>
          </w:p>
          <w:p w:rsidR="00597A6B" w:rsidRPr="00331CA8" w:rsidRDefault="00597A6B" w:rsidP="00331CA8">
            <w:pPr>
              <w:spacing w:after="0" w:line="240" w:lineRule="auto"/>
            </w:pPr>
          </w:p>
          <w:p w:rsidR="00597A6B" w:rsidRPr="00331CA8" w:rsidRDefault="00597A6B" w:rsidP="00331CA8">
            <w:pPr>
              <w:spacing w:after="0" w:line="240" w:lineRule="auto"/>
            </w:pPr>
          </w:p>
        </w:tc>
        <w:tc>
          <w:tcPr>
            <w:tcW w:w="4929" w:type="dxa"/>
          </w:tcPr>
          <w:p w:rsidR="00597A6B" w:rsidRPr="00331CA8" w:rsidRDefault="00597A6B" w:rsidP="00331CA8">
            <w:pPr>
              <w:spacing w:after="0" w:line="240" w:lineRule="auto"/>
            </w:pPr>
            <w:r>
              <w:rPr>
                <w:noProof/>
              </w:rPr>
              <w:pict>
                <v:shape id="Рисунок 101" o:spid="_x0000_s1074" type="#_x0000_t75" style="position:absolute;margin-left:61pt;margin-top:97.6pt;width:169.6pt;height:75.2pt;z-index:251672064;visibility:visible;mso-position-horizontal-relative:margin;mso-position-vertical-relative:margin">
                  <v:imagedata r:id="rId25" o:title=""/>
                  <w10:wrap type="square" anchorx="margin" anchory="margin"/>
                </v:shape>
              </w:pict>
            </w:r>
            <w:r w:rsidRPr="00331CA8">
              <w:rPr>
                <w:noProof/>
              </w:rPr>
              <w:pict>
                <v:shape id="Рисунок 102" o:spid="_x0000_i1029" type="#_x0000_t75" style="width:153pt;height:80.25pt;visibility:visible">
                  <v:imagedata r:id="rId25" o:title="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331CA8">
            <w:pPr>
              <w:spacing w:after="0" w:line="240" w:lineRule="auto"/>
            </w:pPr>
            <w:r>
              <w:rPr>
                <w:noProof/>
              </w:rPr>
              <w:pict>
                <v:shape id="Рисунок 107" o:spid="_x0000_s1075" type="#_x0000_t75" style="position:absolute;margin-left:116.05pt;margin-top:115.8pt;width:116.8pt;height:110.4pt;z-index:251674112;visibility:visible;mso-position-horizontal-relative:margin;mso-position-vertical-relative:margin">
                  <v:imagedata r:id="rId43" o:title="" croptop="6042f" cropbottom="6042f" cropleft="12995f" cropright="8915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6" o:spid="_x0000_s1076" type="#_x0000_t75" style="position:absolute;margin-left:84.6pt;margin-top:1.6pt;width:40.8pt;height:36.5pt;z-index:251677184;visibility:visible;mso-position-horizontal-relative:margin;mso-position-vertical-relative:margin">
                  <v:imagedata r:id="rId4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5" o:spid="_x0000_s1077" type="#_x0000_t75" style="position:absolute;margin-left:78.6pt;margin-top:32pt;width:56.15pt;height:85.95pt;z-index:251676160;visibility:visible;mso-position-horizontal-relative:margin;mso-position-vertical-relative:margin">
                  <v:imagedata r:id="rId45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4" o:spid="_x0000_s1078" type="#_x0000_t75" style="position:absolute;margin-left:4.95pt;margin-top:1.6pt;width:49.45pt;height:42.7pt;z-index:251675136;visibility:visible;mso-position-horizontal-relative:margin;mso-position-vertical-relative:margin">
                  <v:imagedata r:id="rId46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3" o:spid="_x0000_s1079" type="#_x0000_t75" style="position:absolute;margin-left:0;margin-top:30.4pt;width:58.55pt;height:85.95pt;z-index:251673088;visibility:visible;mso-position-horizontal-relative:margin;mso-position-vertical-relative:margin">
                  <v:imagedata r:id="rId47" o:title=""/>
                  <w10:wrap type="square" anchorx="margin" anchory="margin"/>
                </v:shape>
              </w:pict>
            </w:r>
          </w:p>
        </w:tc>
      </w:tr>
    </w:tbl>
    <w:p w:rsidR="00597A6B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597A6B" w:rsidRPr="00331CA8" w:rsidTr="00331CA8">
        <w:tc>
          <w:tcPr>
            <w:tcW w:w="4928" w:type="dxa"/>
          </w:tcPr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108" o:spid="_x0000_s1080" type="#_x0000_t75" style="position:absolute;margin-left:32.9pt;margin-top:30.2pt;width:153.6pt;height:148pt;z-index:251678208;visibility:visible;mso-position-horizontal-relative:margin;mso-position-vertical-relative:margin">
                  <v:imagedata r:id="rId42" o:title="" cropbottom="2389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109" o:spid="_x0000_s1081" type="#_x0000_t75" style="position:absolute;margin-left:61pt;margin-top:97.6pt;width:169.6pt;height:75.2pt;z-index:251679232;visibility:visible;mso-position-horizontal-relative:margin;mso-position-vertical-relative:margin">
                  <v:imagedata r:id="rId25" o:title=""/>
                  <w10:wrap type="square" anchorx="margin" anchory="margin"/>
                </v:shape>
              </w:pict>
            </w:r>
            <w:r w:rsidRPr="00331CA8">
              <w:rPr>
                <w:noProof/>
              </w:rPr>
              <w:pict>
                <v:shape id="Рисунок 110" o:spid="_x0000_i1030" type="#_x0000_t75" style="width:153pt;height:80.25pt;visibility:visible">
                  <v:imagedata r:id="rId25" o:title="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111" o:spid="_x0000_s1082" type="#_x0000_t75" style="position:absolute;margin-left:18.45pt;margin-top:23.25pt;width:193.6pt;height:155.2pt;z-index:251684352;visibility:visible;mso-position-horizontal-relative:margin;mso-position-vertical-relative:margin">
                  <v:imagedata r:id="rId48" o:title="" croptop="10825f" cropbottom="10098f" cropleft="5759f" cropright="5209f"/>
                  <w10:wrap type="square" anchorx="margin" anchory="margin"/>
                </v:shape>
              </w:pict>
            </w:r>
          </w:p>
        </w:tc>
        <w:bookmarkStart w:id="0" w:name="_GoBack"/>
        <w:bookmarkEnd w:id="0"/>
      </w:tr>
    </w:tbl>
    <w:p w:rsidR="00597A6B" w:rsidRDefault="00597A6B" w:rsidP="00657A50"/>
    <w:p w:rsidR="00597A6B" w:rsidRDefault="00597A6B" w:rsidP="00657A5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28"/>
        <w:gridCol w:w="4929"/>
        <w:gridCol w:w="4929"/>
      </w:tblGrid>
      <w:tr w:rsidR="00597A6B" w:rsidRPr="00331CA8" w:rsidTr="00331CA8">
        <w:tc>
          <w:tcPr>
            <w:tcW w:w="4928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120" o:spid="_x0000_s1083" type="#_x0000_t75" style="position:absolute;margin-left:85.45pt;margin-top:1.9pt;width:40.8pt;height:36.5pt;z-index:251683328;visibility:visible;mso-position-horizontal-relative:margin;mso-position-vertical-relative:margin">
                  <v:imagedata r:id="rId4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22" o:spid="_x0000_s1084" type="#_x0000_t75" style="position:absolute;margin-left:13.45pt;margin-top:7.2pt;width:49.45pt;height:42.7pt;z-index:251681280;visibility:visible;mso-position-horizontal-relative:margin;mso-position-vertical-relative:margin">
                  <v:imagedata r:id="rId46" o:title=""/>
                  <w10:wrap type="square" anchorx="margin" anchory="margin"/>
                </v:shape>
              </w:pict>
            </w:r>
          </w:p>
          <w:p w:rsidR="00597A6B" w:rsidRPr="00331CA8" w:rsidRDefault="00597A6B" w:rsidP="00FE35ED">
            <w:r w:rsidRPr="00331CA8">
              <w:rPr>
                <w:noProof/>
              </w:rPr>
              <w:pict>
                <v:shape id="Рисунок 112" o:spid="_x0000_i1031" type="#_x0000_t75" style="width:87.75pt;height:99pt;visibility:visible">
                  <v:imagedata r:id="rId49" o:title="" cropright="44611f"/>
                </v:shape>
              </w:pict>
            </w:r>
            <w:r>
              <w:rPr>
                <w:noProof/>
              </w:rPr>
              <w:pict>
                <v:shape id="Рисунок 123" o:spid="_x0000_s1085" type="#_x0000_t75" style="position:absolute;margin-left:4.05pt;margin-top:38.4pt;width:58.55pt;height:85.95pt;z-index:251680256;visibility:visible;mso-position-horizontal-relative:margin;mso-position-vertical-relative:margin">
                  <v:imagedata r:id="rId47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21" o:spid="_x0000_s1086" type="#_x0000_t75" style="position:absolute;margin-left:76.3pt;margin-top:38.4pt;width:56.15pt;height:85.95pt;z-index:251682304;visibility:visible;mso-position-horizontal-relative:margin;mso-position-vertical-relative:margin">
                  <v:imagedata r:id="rId45" o:title=""/>
                  <w10:wrap type="square" anchorx="margin" anchory="margin"/>
                </v:shape>
              </w:pict>
            </w:r>
          </w:p>
          <w:p w:rsidR="00597A6B" w:rsidRPr="00331CA8" w:rsidRDefault="00597A6B" w:rsidP="00FE35ED">
            <w:r>
              <w:rPr>
                <w:noProof/>
              </w:rPr>
              <w:pict>
                <v:shape id="_x0000_s1087" type="#_x0000_t75" style="position:absolute;margin-left:91.35pt;margin-top:133.1pt;width:41.2pt;height:43.35pt;z-index:251691520;visibility:visible;mso-position-horizontal-relative:margin;mso-position-vertical-relative:margin">
                  <v:imagedata r:id="rId50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88" type="#_x0000_t75" style="position:absolute;margin-left:153.25pt;margin-top:173.25pt;width:70.2pt;height:49.05pt;z-index:251690496;visibility:visible;mso-position-horizontal-relative:margin;mso-position-vertical-relative:margin">
                  <v:imagedata r:id="rId51" o:title="" croptop="9130f" cropbottom="10642f"/>
                  <w10:wrap type="square" anchorx="margin" anchory="margin"/>
                </v:shape>
              </w:pict>
            </w:r>
            <w:r w:rsidRPr="00331CA8">
              <w:t xml:space="preserve">        </w:t>
            </w:r>
          </w:p>
          <w:p w:rsidR="00597A6B" w:rsidRPr="00331CA8" w:rsidRDefault="00597A6B" w:rsidP="00FE35ED">
            <w:r>
              <w:rPr>
                <w:noProof/>
              </w:rPr>
              <w:pict>
                <v:shape id="_x0000_s1089" type="#_x0000_t75" style="position:absolute;margin-left:4.05pt;margin-top:143.95pt;width:62.85pt;height:61.5pt;z-index:251692544;visibility:visible;mso-position-horizontal-relative:margin;mso-position-vertical-relative:margin">
                  <v:imagedata r:id="rId52" o:title="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>
            <w:r>
              <w:rPr>
                <w:noProof/>
              </w:rPr>
              <w:pict>
                <v:shape id="Рисунок 114" o:spid="_x0000_s1090" type="#_x0000_t75" style="position:absolute;margin-left:51.3pt;margin-top:38.4pt;width:143.2pt;height:135.2pt;z-index:251685376;visibility:visible;mso-position-horizontal-relative:margin;mso-position-vertical-relative:margin">
                  <v:imagedata r:id="rId49" o:title="" cropleft="22994f" cropright="21337f"/>
                  <w10:wrap type="square" anchorx="margin" anchory="margin"/>
                </v:shape>
              </w:pict>
            </w:r>
          </w:p>
        </w:tc>
        <w:tc>
          <w:tcPr>
            <w:tcW w:w="4929" w:type="dxa"/>
          </w:tcPr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/>
          <w:p w:rsidR="00597A6B" w:rsidRPr="00331CA8" w:rsidRDefault="00597A6B" w:rsidP="00FE35ED">
            <w:r>
              <w:rPr>
                <w:noProof/>
              </w:rPr>
              <w:pict>
                <v:shape id="Рисунок 4" o:spid="_x0000_s1091" type="#_x0000_t75" style="position:absolute;margin-left:34.4pt;margin-top:137.3pt;width:74.4pt;height:73.5pt;z-index:251687424;visibility:visible;mso-position-horizontal:right;mso-position-horizontal-relative:margin;mso-position-vertical-relative:margin">
                  <v:imagedata r:id="rId53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13" o:spid="_x0000_s1092" type="#_x0000_t75" style="position:absolute;margin-left:0;margin-top:6.95pt;width:85.6pt;height:83.45pt;z-index:251686400;visibility:visible;mso-position-horizontal:center;mso-position-horizontal-relative:margin;mso-position-vertical-relative:margin">
                  <v:imagedata r:id="rId49" o:title="" croptop="20987f" cropleft="45438f" cropright="2887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0" o:spid="_x0000_s1093" type="#_x0000_t75" style="position:absolute;margin-left:19pt;margin-top:158.6pt;width:55.8pt;height:57.95pt;z-index:251689472;visibility:visible;mso-position-horizontal-relative:margin;mso-position-vertical-relative:margin">
                  <v:imagedata r:id="rId54" o:title="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Рисунок 13" o:spid="_x0000_s1094" type="#_x0000_t75" style="position:absolute;margin-left:0;margin-top:124.15pt;width:69.2pt;height:48.4pt;z-index:251688448;visibility:visible;mso-position-horizontal:center;mso-position-horizontal-relative:margin;mso-position-vertical-relative:margin">
                  <v:imagedata r:id="rId55" o:title="" croptop="9130f" cropbottom="10642f"/>
                  <w10:wrap type="square" anchorx="margin" anchory="margin"/>
                </v:shape>
              </w:pict>
            </w:r>
            <w:r w:rsidRPr="00331CA8">
              <w:t xml:space="preserve">          </w:t>
            </w:r>
          </w:p>
        </w:tc>
      </w:tr>
    </w:tbl>
    <w:p w:rsidR="00597A6B" w:rsidRDefault="00597A6B" w:rsidP="00657A50">
      <w:pPr>
        <w:rPr>
          <w:sz w:val="26"/>
          <w:szCs w:val="26"/>
        </w:rPr>
      </w:pPr>
    </w:p>
    <w:p w:rsidR="00597A6B" w:rsidRDefault="00597A6B" w:rsidP="00657A50">
      <w:pPr>
        <w:rPr>
          <w:sz w:val="26"/>
          <w:szCs w:val="26"/>
        </w:rPr>
      </w:pPr>
      <w:r w:rsidRPr="00DD3174">
        <w:rPr>
          <w:sz w:val="26"/>
          <w:szCs w:val="26"/>
        </w:rPr>
        <w:t xml:space="preserve">Наступила осень. </w:t>
      </w:r>
      <w:r>
        <w:rPr>
          <w:sz w:val="26"/>
          <w:szCs w:val="26"/>
        </w:rPr>
        <w:t>Девочки и мальчики одевают теплые вещи. Небо покрыто серыми тучами и часто идет дождь. После дождя появляются в лесу много съедобных грибов. В лесу после дождя вырастают ядовитые грибы. Дикие животные  делают запасы на зиму.</w:t>
      </w:r>
    </w:p>
    <w:p w:rsidR="00597A6B" w:rsidRDefault="00597A6B" w:rsidP="00657A50">
      <w:pPr>
        <w:rPr>
          <w:sz w:val="26"/>
          <w:szCs w:val="26"/>
        </w:rPr>
      </w:pPr>
    </w:p>
    <w:p w:rsidR="00597A6B" w:rsidRDefault="00597A6B" w:rsidP="00657A50">
      <w:pPr>
        <w:rPr>
          <w:sz w:val="26"/>
          <w:szCs w:val="26"/>
        </w:rPr>
      </w:pPr>
      <w:r>
        <w:rPr>
          <w:sz w:val="26"/>
          <w:szCs w:val="26"/>
        </w:rPr>
        <w:t>Наступила весна. Тает снег и появляется первая зеленая трава. Из под снега пробиваются первые цветы – подснежники. Прилетают птицы с теплых краев и вьют гнезда. На деревьях набухают почки и появляются первые цветы. Девочки и мальчики радуются солнцу.</w:t>
      </w:r>
    </w:p>
    <w:p w:rsidR="00597A6B" w:rsidRDefault="00597A6B" w:rsidP="00657A50">
      <w:pPr>
        <w:rPr>
          <w:sz w:val="26"/>
          <w:szCs w:val="26"/>
        </w:rPr>
      </w:pPr>
    </w:p>
    <w:p w:rsidR="00597A6B" w:rsidRDefault="00597A6B" w:rsidP="00657A50">
      <w:pPr>
        <w:rPr>
          <w:sz w:val="26"/>
          <w:szCs w:val="26"/>
        </w:rPr>
      </w:pPr>
      <w:r>
        <w:rPr>
          <w:sz w:val="26"/>
          <w:szCs w:val="26"/>
        </w:rPr>
        <w:t>Пошел сильный дождь. После дождя в лесу выросли грибы. Девочки и мальчики собирают грибы в корзину.</w:t>
      </w:r>
    </w:p>
    <w:p w:rsidR="00597A6B" w:rsidRDefault="00597A6B" w:rsidP="00657A50">
      <w:pPr>
        <w:rPr>
          <w:sz w:val="26"/>
          <w:szCs w:val="26"/>
        </w:rPr>
      </w:pPr>
    </w:p>
    <w:p w:rsidR="00597A6B" w:rsidRDefault="00597A6B" w:rsidP="00657A50">
      <w:pPr>
        <w:rPr>
          <w:sz w:val="26"/>
          <w:szCs w:val="26"/>
        </w:rPr>
      </w:pPr>
      <w:r>
        <w:rPr>
          <w:sz w:val="26"/>
          <w:szCs w:val="26"/>
        </w:rPr>
        <w:t>Солнце светит ярко. Вдруг пошел сильный дождь. Девочки и мальчики вышли гулять на улицу с зонтом.</w:t>
      </w:r>
    </w:p>
    <w:p w:rsidR="00597A6B" w:rsidRDefault="00597A6B" w:rsidP="00657A50">
      <w:pPr>
        <w:rPr>
          <w:sz w:val="26"/>
          <w:szCs w:val="26"/>
        </w:rPr>
      </w:pPr>
    </w:p>
    <w:p w:rsidR="00597A6B" w:rsidRDefault="00597A6B" w:rsidP="00657A50">
      <w:pPr>
        <w:rPr>
          <w:sz w:val="26"/>
          <w:szCs w:val="26"/>
        </w:rPr>
      </w:pPr>
      <w:r>
        <w:rPr>
          <w:sz w:val="26"/>
          <w:szCs w:val="26"/>
        </w:rPr>
        <w:t>На небе светит солнце. И идет дождь. После дождя на небе появляется красивая радуга.</w:t>
      </w:r>
    </w:p>
    <w:p w:rsidR="00597A6B" w:rsidRDefault="00597A6B" w:rsidP="00657A50">
      <w:pPr>
        <w:rPr>
          <w:sz w:val="26"/>
          <w:szCs w:val="26"/>
        </w:rPr>
      </w:pPr>
    </w:p>
    <w:p w:rsidR="00597A6B" w:rsidRPr="00DD3174" w:rsidRDefault="00597A6B" w:rsidP="00657A50">
      <w:pPr>
        <w:rPr>
          <w:sz w:val="26"/>
          <w:szCs w:val="26"/>
        </w:rPr>
      </w:pPr>
      <w:r>
        <w:rPr>
          <w:sz w:val="26"/>
          <w:szCs w:val="26"/>
        </w:rPr>
        <w:t xml:space="preserve">Девочки и мальчики посадили на грядке – картошку, помидоры, огурцы. Поливают их водой. Овощи выросли большие и вкусные.  </w:t>
      </w:r>
    </w:p>
    <w:p w:rsidR="00597A6B" w:rsidRDefault="00597A6B"/>
    <w:sectPr w:rsidR="00597A6B" w:rsidSect="00CC37B3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A50"/>
    <w:rsid w:val="002B2D16"/>
    <w:rsid w:val="00331CA8"/>
    <w:rsid w:val="00597A6B"/>
    <w:rsid w:val="00657A50"/>
    <w:rsid w:val="00BD6DFF"/>
    <w:rsid w:val="00C151D4"/>
    <w:rsid w:val="00CC37B3"/>
    <w:rsid w:val="00D96A3C"/>
    <w:rsid w:val="00DD3174"/>
    <w:rsid w:val="00E85827"/>
    <w:rsid w:val="00FE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D1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57A5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5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7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165</Words>
  <Characters>941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</dc:title>
  <dc:subject/>
  <dc:creator>Sveta</dc:creator>
  <cp:keywords/>
  <dc:description/>
  <cp:lastModifiedBy>User</cp:lastModifiedBy>
  <cp:revision>2</cp:revision>
  <dcterms:created xsi:type="dcterms:W3CDTF">2015-09-17T11:58:00Z</dcterms:created>
  <dcterms:modified xsi:type="dcterms:W3CDTF">2015-09-17T11:58:00Z</dcterms:modified>
</cp:coreProperties>
</file>