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51B" w:rsidRDefault="008D051B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94.45pt;margin-top:-81.9pt;width:621.05pt;height:876.7pt;z-index:251658240;visibility:visible">
            <v:imagedata r:id="rId4" o:title=""/>
          </v:shape>
        </w:pict>
      </w:r>
    </w:p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>
      <w:r>
        <w:rPr>
          <w:noProof/>
          <w:lang w:eastAsia="ru-RU"/>
        </w:rPr>
        <w:pict>
          <v:shape id="Рисунок 2" o:spid="_x0000_s1027" type="#_x0000_t75" style="position:absolute;margin-left:-71.05pt;margin-top:-42.6pt;width:574.5pt;height:810.9pt;z-index:251659264;visibility:visible">
            <v:imagedata r:id="rId5" o:title=""/>
          </v:shape>
        </w:pict>
      </w:r>
    </w:p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>
      <w:r>
        <w:rPr>
          <w:noProof/>
          <w:lang w:eastAsia="ru-RU"/>
        </w:rPr>
        <w:pict>
          <v:shape id="Рисунок 3" o:spid="_x0000_s1028" type="#_x0000_t75" style="position:absolute;margin-left:-71.05pt;margin-top:-42.6pt;width:574.5pt;height:811pt;z-index:251660288;visibility:visible">
            <v:imagedata r:id="rId6" o:title=""/>
          </v:shape>
        </w:pict>
      </w:r>
    </w:p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p w:rsidR="008D051B" w:rsidRDefault="008D051B"/>
    <w:sectPr w:rsidR="008D051B" w:rsidSect="003D3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15EE"/>
    <w:rsid w:val="000A7C9B"/>
    <w:rsid w:val="001C32CA"/>
    <w:rsid w:val="003D3786"/>
    <w:rsid w:val="004415EE"/>
    <w:rsid w:val="007C2280"/>
    <w:rsid w:val="008D051B"/>
    <w:rsid w:val="00E1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7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4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1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10</Words>
  <Characters>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16</dc:creator>
  <cp:keywords/>
  <dc:description/>
  <cp:lastModifiedBy>User</cp:lastModifiedBy>
  <cp:revision>2</cp:revision>
  <dcterms:created xsi:type="dcterms:W3CDTF">2015-09-17T10:58:00Z</dcterms:created>
  <dcterms:modified xsi:type="dcterms:W3CDTF">2015-09-17T10:58:00Z</dcterms:modified>
</cp:coreProperties>
</file>